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0CE55" w14:textId="77A4E52C" w:rsidR="00460C19" w:rsidRPr="00DD2FFD" w:rsidRDefault="00460C19" w:rsidP="000C78D4">
      <w:pPr>
        <w:pStyle w:val="Interlinea10"/>
        <w:spacing w:line="240" w:lineRule="exact"/>
        <w:ind w:firstLine="6237"/>
        <w:rPr>
          <w:rFonts w:cs="Arial"/>
          <w:b w:val="0"/>
          <w:sz w:val="22"/>
          <w:szCs w:val="22"/>
          <w:lang w:val="it-CH"/>
        </w:rPr>
      </w:pPr>
      <w:r w:rsidRPr="00DD2FFD">
        <w:rPr>
          <w:rFonts w:cs="Arial"/>
          <w:b w:val="0"/>
          <w:sz w:val="22"/>
          <w:szCs w:val="22"/>
          <w:lang w:val="it-CH"/>
        </w:rPr>
        <w:t>Lu</w:t>
      </w:r>
      <w:r w:rsidR="00FD13B1" w:rsidRPr="00DD2FFD">
        <w:rPr>
          <w:rFonts w:cs="Arial"/>
          <w:b w:val="0"/>
          <w:sz w:val="22"/>
          <w:szCs w:val="22"/>
          <w:lang w:val="it-CH"/>
        </w:rPr>
        <w:t>gano</w:t>
      </w:r>
      <w:r w:rsidRPr="00DD2FFD">
        <w:rPr>
          <w:rFonts w:cs="Arial"/>
          <w:b w:val="0"/>
          <w:sz w:val="22"/>
          <w:szCs w:val="22"/>
          <w:lang w:val="it-CH"/>
        </w:rPr>
        <w:t xml:space="preserve">, </w:t>
      </w:r>
      <w:r w:rsidR="00D84534">
        <w:rPr>
          <w:rFonts w:cs="Arial"/>
          <w:b w:val="0"/>
          <w:sz w:val="22"/>
          <w:szCs w:val="22"/>
          <w:lang w:val="it-CH"/>
        </w:rPr>
        <w:t>28</w:t>
      </w:r>
      <w:r w:rsidR="00061127">
        <w:rPr>
          <w:rFonts w:cs="Arial"/>
          <w:b w:val="0"/>
          <w:sz w:val="22"/>
          <w:szCs w:val="22"/>
          <w:lang w:val="it-CH"/>
        </w:rPr>
        <w:t xml:space="preserve"> </w:t>
      </w:r>
      <w:r w:rsidR="00DD2FFD" w:rsidRPr="00DD2FFD">
        <w:rPr>
          <w:rFonts w:cs="Arial"/>
          <w:b w:val="0"/>
          <w:sz w:val="22"/>
          <w:szCs w:val="22"/>
          <w:lang w:val="it-CH"/>
        </w:rPr>
        <w:t>agosto 2026</w:t>
      </w:r>
    </w:p>
    <w:p w14:paraId="4AF85EEE" w14:textId="77777777" w:rsidR="001C4E57" w:rsidRDefault="001C4E57" w:rsidP="00EC3E2E">
      <w:pPr>
        <w:pStyle w:val="Interlinea10"/>
        <w:rPr>
          <w:rFonts w:ascii="Arial" w:hAnsi="Arial" w:cs="Arial"/>
          <w:b w:val="0"/>
          <w:lang w:val="it-CH"/>
        </w:rPr>
      </w:pPr>
    </w:p>
    <w:p w14:paraId="355EB850" w14:textId="77777777" w:rsidR="00D542BE" w:rsidRDefault="00D542BE" w:rsidP="00EC3E2E">
      <w:pPr>
        <w:pStyle w:val="Interlinea10"/>
        <w:rPr>
          <w:rFonts w:ascii="Arial" w:hAnsi="Arial" w:cs="Arial"/>
          <w:sz w:val="28"/>
          <w:szCs w:val="28"/>
          <w:lang w:val="it-CH"/>
        </w:rPr>
      </w:pPr>
    </w:p>
    <w:p w14:paraId="0DD1A577" w14:textId="77777777" w:rsidR="00F83717" w:rsidRDefault="00F83717" w:rsidP="00EC3E2E">
      <w:pPr>
        <w:pStyle w:val="Interlinea10"/>
        <w:rPr>
          <w:rFonts w:ascii="Arial" w:hAnsi="Arial" w:cs="Arial"/>
          <w:sz w:val="28"/>
          <w:szCs w:val="28"/>
          <w:lang w:val="it-CH"/>
        </w:rPr>
      </w:pPr>
    </w:p>
    <w:p w14:paraId="3EC575E3" w14:textId="77777777" w:rsidR="00D542BE" w:rsidRPr="00054917" w:rsidRDefault="00D542BE" w:rsidP="00EC3E2E">
      <w:pPr>
        <w:pStyle w:val="Interlinea10"/>
        <w:rPr>
          <w:rFonts w:ascii="Arial" w:hAnsi="Arial" w:cs="Arial"/>
          <w:sz w:val="28"/>
          <w:szCs w:val="28"/>
          <w:lang w:val="it-CH"/>
        </w:rPr>
      </w:pPr>
    </w:p>
    <w:p w14:paraId="38484D06" w14:textId="77777777" w:rsidR="00E611C0" w:rsidRPr="00054917" w:rsidRDefault="00E611C0" w:rsidP="00E611C0">
      <w:pPr>
        <w:pStyle w:val="Interlinea10"/>
        <w:spacing w:line="120" w:lineRule="exact"/>
        <w:rPr>
          <w:rFonts w:ascii="Arial" w:hAnsi="Arial" w:cs="Arial"/>
          <w:sz w:val="28"/>
          <w:szCs w:val="28"/>
          <w:lang w:val="it-CH"/>
        </w:rPr>
      </w:pPr>
    </w:p>
    <w:tbl>
      <w:tblPr>
        <w:tblStyle w:val="TitoloComunicato"/>
        <w:tblpPr w:leftFromText="142" w:rightFromText="142" w:vertAnchor="text" w:tblpY="17"/>
        <w:tblW w:w="9096" w:type="dxa"/>
        <w:tblCellMar>
          <w:left w:w="0" w:type="dxa"/>
          <w:bottom w:w="84" w:type="dxa"/>
        </w:tblCellMar>
        <w:tblLook w:val="04A0" w:firstRow="1" w:lastRow="0" w:firstColumn="1" w:lastColumn="0" w:noHBand="0" w:noVBand="1"/>
      </w:tblPr>
      <w:tblGrid>
        <w:gridCol w:w="9096"/>
      </w:tblGrid>
      <w:tr w:rsidR="00460C19" w:rsidRPr="00054917" w14:paraId="41353958" w14:textId="77777777" w:rsidTr="00460C19">
        <w:trPr>
          <w:trHeight w:val="423"/>
        </w:trPr>
        <w:tc>
          <w:tcPr>
            <w:tcW w:w="9096" w:type="dxa"/>
          </w:tcPr>
          <w:p w14:paraId="48BFA490" w14:textId="77777777" w:rsidR="00496BBF" w:rsidRPr="00DD2FFD" w:rsidRDefault="00496BBF" w:rsidP="00496BBF">
            <w:pPr>
              <w:pStyle w:val="CSGrande"/>
              <w:framePr w:hSpace="0" w:wrap="auto" w:vAnchor="margin" w:yAlign="inline"/>
              <w:rPr>
                <w:rFonts w:cs="Arial"/>
                <w:sz w:val="28"/>
                <w:szCs w:val="28"/>
              </w:rPr>
            </w:pPr>
            <w:proofErr w:type="spellStart"/>
            <w:r w:rsidRPr="00DD2FFD">
              <w:rPr>
                <w:rFonts w:cs="Arial"/>
                <w:sz w:val="28"/>
                <w:szCs w:val="28"/>
              </w:rPr>
              <w:t>Comunicato</w:t>
            </w:r>
            <w:proofErr w:type="spellEnd"/>
            <w:r w:rsidRPr="00DD2FFD">
              <w:rPr>
                <w:rFonts w:cs="Arial"/>
                <w:sz w:val="28"/>
                <w:szCs w:val="28"/>
              </w:rPr>
              <w:t xml:space="preserve"> stampa</w:t>
            </w:r>
            <w:r w:rsidR="00F83717" w:rsidRPr="00DD2FFD">
              <w:rPr>
                <w:rFonts w:cs="Arial"/>
                <w:sz w:val="28"/>
                <w:szCs w:val="28"/>
              </w:rPr>
              <w:t xml:space="preserve"> </w:t>
            </w:r>
            <w:proofErr w:type="spellStart"/>
            <w:r w:rsidR="00F83717" w:rsidRPr="00DD2FFD">
              <w:rPr>
                <w:rFonts w:cs="Arial"/>
                <w:sz w:val="28"/>
                <w:szCs w:val="28"/>
              </w:rPr>
              <w:t>congiunto</w:t>
            </w:r>
            <w:proofErr w:type="spellEnd"/>
          </w:p>
          <w:p w14:paraId="0A9996A7" w14:textId="1C3D8DFD" w:rsidR="00460C19" w:rsidRPr="00FD13B1" w:rsidRDefault="00DD2FFD" w:rsidP="00496BBF">
            <w:pPr>
              <w:pStyle w:val="TitoloCSGrande"/>
              <w:framePr w:hSpace="0" w:wrap="auto" w:vAnchor="margin" w:yAlign="inline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13B0B">
              <w:rPr>
                <w:bCs/>
                <w:sz w:val="36"/>
                <w:szCs w:val="36"/>
                <w:lang w:val="it-CH"/>
              </w:rPr>
              <w:t xml:space="preserve">Un defibrillatore pubblico presso il Fight Gym Club </w:t>
            </w:r>
            <w:r>
              <w:rPr>
                <w:bCs/>
                <w:sz w:val="36"/>
                <w:szCs w:val="36"/>
                <w:lang w:val="it-CH"/>
              </w:rPr>
              <w:t>nell’area del Maglio</w:t>
            </w:r>
            <w:r>
              <w:rPr>
                <w:sz w:val="36"/>
                <w:szCs w:val="36"/>
              </w:rPr>
              <w:t xml:space="preserve"> </w:t>
            </w:r>
          </w:p>
        </w:tc>
      </w:tr>
    </w:tbl>
    <w:p w14:paraId="0D9F4E24" w14:textId="77777777" w:rsidR="00DD2FFD" w:rsidRDefault="00DD2FFD" w:rsidP="00DD2FFD">
      <w:pPr>
        <w:pStyle w:val="Corpodeltesto1"/>
        <w:jc w:val="both"/>
        <w:rPr>
          <w:rFonts w:ascii="Verdana" w:hAnsi="Verdana"/>
          <w:bCs/>
          <w:sz w:val="22"/>
          <w:szCs w:val="22"/>
        </w:rPr>
      </w:pPr>
    </w:p>
    <w:p w14:paraId="75D71A64" w14:textId="75EE833F" w:rsidR="00DD2FFD" w:rsidRPr="00AC255D" w:rsidRDefault="00DD2FFD" w:rsidP="00DD2FFD">
      <w:pPr>
        <w:pStyle w:val="Corpodeltesto1"/>
        <w:jc w:val="both"/>
        <w:rPr>
          <w:rFonts w:ascii="Avenir LT Pro 55 Roman" w:hAnsi="Avenir LT Pro 55 Roman"/>
          <w:sz w:val="22"/>
          <w:szCs w:val="22"/>
          <w:lang w:val="fr-FR"/>
        </w:rPr>
      </w:pPr>
      <w:r w:rsidRPr="00AC255D">
        <w:rPr>
          <w:rFonts w:ascii="Avenir LT Pro 55 Roman" w:hAnsi="Avenir LT Pro 55 Roman"/>
          <w:bCs/>
          <w:sz w:val="22"/>
          <w:szCs w:val="22"/>
        </w:rPr>
        <w:t>I</w:t>
      </w:r>
      <w:r w:rsidRPr="00AC255D">
        <w:rPr>
          <w:rFonts w:ascii="Avenir LT Pro 55 Roman" w:hAnsi="Avenir LT Pro 55 Roman"/>
          <w:b/>
          <w:sz w:val="22"/>
          <w:szCs w:val="22"/>
        </w:rPr>
        <w:t xml:space="preserve"> </w:t>
      </w:r>
      <w:r w:rsidRPr="00AC255D">
        <w:rPr>
          <w:rFonts w:ascii="Avenir LT Pro 55 Roman" w:hAnsi="Avenir LT Pro 55 Roman" w:cs="Arial"/>
          <w:sz w:val="22"/>
          <w:szCs w:val="22"/>
        </w:rPr>
        <w:t xml:space="preserve">Comuni </w:t>
      </w:r>
      <w:r w:rsidR="00401F4B" w:rsidRPr="00AC255D">
        <w:rPr>
          <w:rFonts w:ascii="Avenir LT Pro 55 Roman" w:hAnsi="Avenir LT Pro 55 Roman" w:cs="Arial"/>
          <w:sz w:val="22"/>
          <w:szCs w:val="22"/>
        </w:rPr>
        <w:t>d</w:t>
      </w:r>
      <w:r w:rsidRPr="00AC255D">
        <w:rPr>
          <w:rFonts w:ascii="Avenir LT Pro 55 Roman" w:hAnsi="Avenir LT Pro 55 Roman" w:cs="Arial"/>
          <w:sz w:val="22"/>
          <w:szCs w:val="22"/>
        </w:rPr>
        <w:t>i Canobbio e Lugano informano che il defibrillatore già presente all’interno della struttura del Fight Gym Club in via della Stampa 1 a Canobbio, è</w:t>
      </w:r>
      <w:r w:rsidRPr="00AC255D">
        <w:rPr>
          <w:rFonts w:ascii="Avenir LT Pro 55 Roman" w:hAnsi="Avenir LT Pro 55 Roman" w:cs="Arial"/>
          <w:b/>
          <w:bCs/>
          <w:sz w:val="22"/>
          <w:szCs w:val="22"/>
        </w:rPr>
        <w:t xml:space="preserve"> </w:t>
      </w:r>
      <w:r w:rsidRPr="00AC255D">
        <w:rPr>
          <w:rFonts w:ascii="Avenir LT Pro 55 Roman" w:hAnsi="Avenir LT Pro 55 Roman" w:cs="Arial"/>
          <w:sz w:val="22"/>
          <w:szCs w:val="22"/>
        </w:rPr>
        <w:t>stato ricollocato all’esterno, così da garantirne l’accessibilità al pubblico anche al di fuori degli orari di apertura della struttura. Si ringrazia il signor Wilson S</w:t>
      </w:r>
      <w:r w:rsidR="005046FF">
        <w:rPr>
          <w:rFonts w:ascii="Avenir LT Pro 55 Roman" w:hAnsi="Avenir LT Pro 55 Roman" w:cs="Arial"/>
          <w:sz w:val="22"/>
          <w:szCs w:val="22"/>
        </w:rPr>
        <w:t>a</w:t>
      </w:r>
      <w:r w:rsidRPr="00AC255D">
        <w:rPr>
          <w:rFonts w:ascii="Avenir LT Pro 55 Roman" w:hAnsi="Avenir LT Pro 55 Roman" w:cs="Arial"/>
          <w:sz w:val="22"/>
          <w:szCs w:val="22"/>
        </w:rPr>
        <w:t xml:space="preserve">rmento, che ha generosamente sostenuto l’iniziativa. </w:t>
      </w:r>
    </w:p>
    <w:p w14:paraId="581C6550" w14:textId="77777777" w:rsidR="00DD2FFD" w:rsidRPr="00AC255D" w:rsidRDefault="00DD2FFD" w:rsidP="00DD2FFD">
      <w:pPr>
        <w:pStyle w:val="TestoCorpo"/>
        <w:widowControl w:val="0"/>
        <w:suppressAutoHyphens/>
        <w:spacing w:line="280" w:lineRule="exact"/>
        <w:rPr>
          <w:rFonts w:cs="Arial"/>
        </w:rPr>
      </w:pPr>
    </w:p>
    <w:p w14:paraId="546798FC" w14:textId="77777777" w:rsidR="00DD2FFD" w:rsidRPr="00AC255D" w:rsidRDefault="00DD2FFD" w:rsidP="00DD2FFD">
      <w:pPr>
        <w:pStyle w:val="TestoCorpo"/>
        <w:widowControl w:val="0"/>
        <w:suppressAutoHyphens/>
        <w:spacing w:line="280" w:lineRule="exact"/>
        <w:rPr>
          <w:rFonts w:cs="Arial"/>
        </w:rPr>
      </w:pPr>
      <w:proofErr w:type="spellStart"/>
      <w:r w:rsidRPr="00AC255D">
        <w:rPr>
          <w:rFonts w:cs="Arial"/>
        </w:rPr>
        <w:t>Ampliare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progressivamente</w:t>
      </w:r>
      <w:proofErr w:type="spellEnd"/>
      <w:r w:rsidRPr="00AC255D">
        <w:rPr>
          <w:rFonts w:cs="Arial"/>
        </w:rPr>
        <w:t xml:space="preserve"> la rete </w:t>
      </w:r>
      <w:proofErr w:type="spellStart"/>
      <w:r w:rsidRPr="00AC255D">
        <w:rPr>
          <w:rFonts w:cs="Arial"/>
        </w:rPr>
        <w:t>dei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defibrillatori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pubblici</w:t>
      </w:r>
      <w:proofErr w:type="spellEnd"/>
      <w:r w:rsidRPr="00AC255D">
        <w:rPr>
          <w:rFonts w:cs="Arial"/>
        </w:rPr>
        <w:t xml:space="preserve"> e </w:t>
      </w:r>
      <w:proofErr w:type="spellStart"/>
      <w:r w:rsidRPr="00AC255D">
        <w:rPr>
          <w:rFonts w:cs="Arial"/>
        </w:rPr>
        <w:t>garantirne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una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presenza</w:t>
      </w:r>
      <w:proofErr w:type="spellEnd"/>
      <w:r w:rsidRPr="00AC255D">
        <w:rPr>
          <w:rFonts w:cs="Arial"/>
        </w:rPr>
        <w:t xml:space="preserve"> sempre </w:t>
      </w:r>
      <w:proofErr w:type="spellStart"/>
      <w:r w:rsidRPr="00AC255D">
        <w:rPr>
          <w:rFonts w:cs="Arial"/>
        </w:rPr>
        <w:t>più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capillare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sul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territorio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rappresenta</w:t>
      </w:r>
      <w:proofErr w:type="spellEnd"/>
      <w:r w:rsidRPr="00AC255D">
        <w:rPr>
          <w:rFonts w:cs="Arial"/>
        </w:rPr>
        <w:t xml:space="preserve"> un </w:t>
      </w:r>
      <w:proofErr w:type="spellStart"/>
      <w:r w:rsidRPr="00AC255D">
        <w:rPr>
          <w:rFonts w:cs="Arial"/>
        </w:rPr>
        <w:t>investimento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concreto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nella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sicurezza</w:t>
      </w:r>
      <w:proofErr w:type="spellEnd"/>
      <w:r w:rsidRPr="00AC255D">
        <w:rPr>
          <w:rFonts w:cs="Arial"/>
        </w:rPr>
        <w:t xml:space="preserve"> e </w:t>
      </w:r>
      <w:proofErr w:type="spellStart"/>
      <w:r w:rsidRPr="00AC255D">
        <w:rPr>
          <w:rFonts w:cs="Arial"/>
        </w:rPr>
        <w:t>nella</w:t>
      </w:r>
      <w:proofErr w:type="spellEnd"/>
      <w:r w:rsidRPr="00AC255D">
        <w:rPr>
          <w:rFonts w:cs="Arial"/>
        </w:rPr>
        <w:t xml:space="preserve"> tutela della salute della </w:t>
      </w:r>
      <w:proofErr w:type="spellStart"/>
      <w:r w:rsidRPr="00AC255D">
        <w:rPr>
          <w:rFonts w:cs="Arial"/>
        </w:rPr>
        <w:t>popolazione</w:t>
      </w:r>
      <w:proofErr w:type="spellEnd"/>
      <w:r w:rsidRPr="00AC255D">
        <w:rPr>
          <w:rFonts w:cs="Arial"/>
        </w:rPr>
        <w:t xml:space="preserve">. La </w:t>
      </w:r>
      <w:proofErr w:type="spellStart"/>
      <w:r w:rsidRPr="00AC255D">
        <w:rPr>
          <w:rFonts w:cs="Arial"/>
        </w:rPr>
        <w:t>presenza</w:t>
      </w:r>
      <w:proofErr w:type="spellEnd"/>
      <w:r w:rsidRPr="00AC255D">
        <w:rPr>
          <w:rFonts w:cs="Arial"/>
        </w:rPr>
        <w:t xml:space="preserve"> di </w:t>
      </w:r>
      <w:proofErr w:type="spellStart"/>
      <w:r w:rsidRPr="00AC255D">
        <w:rPr>
          <w:rFonts w:cs="Arial"/>
        </w:rPr>
        <w:t>defibrillatori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facilmente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accessibili</w:t>
      </w:r>
      <w:proofErr w:type="spellEnd"/>
      <w:r w:rsidRPr="00AC255D">
        <w:rPr>
          <w:rFonts w:cs="Arial"/>
        </w:rPr>
        <w:t xml:space="preserve"> e </w:t>
      </w:r>
      <w:proofErr w:type="spellStart"/>
      <w:r w:rsidRPr="00AC255D">
        <w:rPr>
          <w:rFonts w:cs="Arial"/>
        </w:rPr>
        <w:t>collocati</w:t>
      </w:r>
      <w:proofErr w:type="spellEnd"/>
      <w:r w:rsidRPr="00AC255D">
        <w:rPr>
          <w:rFonts w:cs="Arial"/>
        </w:rPr>
        <w:t xml:space="preserve"> in </w:t>
      </w:r>
      <w:proofErr w:type="spellStart"/>
      <w:r w:rsidRPr="00AC255D">
        <w:rPr>
          <w:rFonts w:cs="Arial"/>
        </w:rPr>
        <w:t>punti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strategici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sul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territorio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comunale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consente</w:t>
      </w:r>
      <w:proofErr w:type="spellEnd"/>
      <w:r w:rsidRPr="00AC255D">
        <w:rPr>
          <w:rFonts w:cs="Arial"/>
        </w:rPr>
        <w:t xml:space="preserve"> di </w:t>
      </w:r>
      <w:proofErr w:type="spellStart"/>
      <w:r w:rsidRPr="00AC255D">
        <w:rPr>
          <w:rFonts w:cs="Arial"/>
        </w:rPr>
        <w:t>ridurre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i</w:t>
      </w:r>
      <w:proofErr w:type="spellEnd"/>
      <w:r w:rsidRPr="00AC255D">
        <w:rPr>
          <w:rFonts w:cs="Arial"/>
        </w:rPr>
        <w:t xml:space="preserve"> tempi di </w:t>
      </w:r>
      <w:proofErr w:type="spellStart"/>
      <w:r w:rsidRPr="00AC255D">
        <w:rPr>
          <w:rFonts w:cs="Arial"/>
        </w:rPr>
        <w:t>intervento</w:t>
      </w:r>
      <w:proofErr w:type="spellEnd"/>
      <w:r w:rsidRPr="00AC255D">
        <w:rPr>
          <w:rFonts w:cs="Arial"/>
        </w:rPr>
        <w:t xml:space="preserve"> in </w:t>
      </w:r>
      <w:proofErr w:type="spellStart"/>
      <w:r w:rsidRPr="00AC255D">
        <w:rPr>
          <w:rFonts w:cs="Arial"/>
        </w:rPr>
        <w:t>caso</w:t>
      </w:r>
      <w:proofErr w:type="spellEnd"/>
      <w:r w:rsidRPr="00AC255D">
        <w:rPr>
          <w:rFonts w:cs="Arial"/>
        </w:rPr>
        <w:t xml:space="preserve"> di </w:t>
      </w:r>
      <w:proofErr w:type="spellStart"/>
      <w:r w:rsidRPr="00AC255D">
        <w:rPr>
          <w:rFonts w:cs="Arial"/>
        </w:rPr>
        <w:t>arresto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cardiaco</w:t>
      </w:r>
      <w:proofErr w:type="spellEnd"/>
      <w:r w:rsidRPr="00AC255D">
        <w:rPr>
          <w:rFonts w:cs="Arial"/>
        </w:rPr>
        <w:t xml:space="preserve">. In </w:t>
      </w:r>
      <w:proofErr w:type="spellStart"/>
      <w:r w:rsidRPr="00AC255D">
        <w:rPr>
          <w:rFonts w:cs="Arial"/>
        </w:rPr>
        <w:t>queste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situazioni</w:t>
      </w:r>
      <w:proofErr w:type="spellEnd"/>
      <w:r w:rsidRPr="00AC255D">
        <w:rPr>
          <w:rFonts w:cs="Arial"/>
        </w:rPr>
        <w:t xml:space="preserve">, </w:t>
      </w:r>
      <w:proofErr w:type="spellStart"/>
      <w:r w:rsidRPr="00AC255D">
        <w:rPr>
          <w:rFonts w:cs="Arial"/>
        </w:rPr>
        <w:t>i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primi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minuti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sono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determinanti</w:t>
      </w:r>
      <w:proofErr w:type="spellEnd"/>
      <w:r w:rsidRPr="00AC255D">
        <w:rPr>
          <w:rFonts w:cs="Arial"/>
        </w:rPr>
        <w:t xml:space="preserve">: </w:t>
      </w:r>
      <w:proofErr w:type="spellStart"/>
      <w:r w:rsidRPr="00AC255D">
        <w:rPr>
          <w:rFonts w:cs="Arial"/>
        </w:rPr>
        <w:t>poter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disporre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rapidamente</w:t>
      </w:r>
      <w:proofErr w:type="spellEnd"/>
      <w:r w:rsidRPr="00AC255D">
        <w:rPr>
          <w:rFonts w:cs="Arial"/>
        </w:rPr>
        <w:t xml:space="preserve"> di un </w:t>
      </w:r>
      <w:proofErr w:type="spellStart"/>
      <w:r w:rsidRPr="00AC255D">
        <w:rPr>
          <w:rFonts w:cs="Arial"/>
        </w:rPr>
        <w:t>defibrillatore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può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aumentare</w:t>
      </w:r>
      <w:proofErr w:type="spellEnd"/>
      <w:r w:rsidRPr="00AC255D">
        <w:rPr>
          <w:rFonts w:cs="Arial"/>
        </w:rPr>
        <w:t xml:space="preserve"> in modo </w:t>
      </w:r>
      <w:proofErr w:type="spellStart"/>
      <w:r w:rsidRPr="00AC255D">
        <w:rPr>
          <w:rFonts w:cs="Arial"/>
        </w:rPr>
        <w:t>significativo</w:t>
      </w:r>
      <w:proofErr w:type="spellEnd"/>
      <w:r w:rsidRPr="00AC255D">
        <w:rPr>
          <w:rFonts w:cs="Arial"/>
        </w:rPr>
        <w:t xml:space="preserve"> le </w:t>
      </w:r>
      <w:proofErr w:type="spellStart"/>
      <w:r w:rsidRPr="00AC255D">
        <w:rPr>
          <w:rFonts w:cs="Arial"/>
        </w:rPr>
        <w:t>possibilità</w:t>
      </w:r>
      <w:proofErr w:type="spellEnd"/>
      <w:r w:rsidRPr="00AC255D">
        <w:rPr>
          <w:rFonts w:cs="Arial"/>
        </w:rPr>
        <w:t xml:space="preserve"> di </w:t>
      </w:r>
      <w:proofErr w:type="spellStart"/>
      <w:r w:rsidRPr="00AC255D">
        <w:rPr>
          <w:rFonts w:cs="Arial"/>
        </w:rPr>
        <w:t>sopravvivenza</w:t>
      </w:r>
      <w:proofErr w:type="spellEnd"/>
      <w:r w:rsidRPr="00AC255D">
        <w:rPr>
          <w:rFonts w:cs="Arial"/>
        </w:rPr>
        <w:t xml:space="preserve"> e </w:t>
      </w:r>
      <w:proofErr w:type="spellStart"/>
      <w:r w:rsidRPr="00AC255D">
        <w:rPr>
          <w:rFonts w:cs="Arial"/>
        </w:rPr>
        <w:t>contribuire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concretamente</w:t>
      </w:r>
      <w:proofErr w:type="spellEnd"/>
      <w:r w:rsidRPr="00AC255D">
        <w:rPr>
          <w:rFonts w:cs="Arial"/>
        </w:rPr>
        <w:t xml:space="preserve"> a </w:t>
      </w:r>
      <w:proofErr w:type="spellStart"/>
      <w:r w:rsidRPr="00AC255D">
        <w:rPr>
          <w:rFonts w:cs="Arial"/>
        </w:rPr>
        <w:t>salvare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vite</w:t>
      </w:r>
      <w:proofErr w:type="spellEnd"/>
      <w:r w:rsidRPr="00AC255D">
        <w:rPr>
          <w:rFonts w:cs="Arial"/>
        </w:rPr>
        <w:t xml:space="preserve">, in </w:t>
      </w:r>
      <w:proofErr w:type="spellStart"/>
      <w:r w:rsidRPr="00AC255D">
        <w:rPr>
          <w:rFonts w:cs="Arial"/>
        </w:rPr>
        <w:t>attesa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dell’arrivo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dei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soccorsi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professionali</w:t>
      </w:r>
      <w:proofErr w:type="spellEnd"/>
      <w:r w:rsidRPr="00AC255D">
        <w:rPr>
          <w:rFonts w:cs="Arial"/>
        </w:rPr>
        <w:t xml:space="preserve">. Ogni nuovo </w:t>
      </w:r>
      <w:proofErr w:type="spellStart"/>
      <w:r w:rsidRPr="00AC255D">
        <w:rPr>
          <w:rFonts w:cs="Arial"/>
        </w:rPr>
        <w:t>defibrillatore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accessibile</w:t>
      </w:r>
      <w:proofErr w:type="spellEnd"/>
      <w:r w:rsidRPr="00AC255D">
        <w:rPr>
          <w:rFonts w:cs="Arial"/>
        </w:rPr>
        <w:t xml:space="preserve"> alla </w:t>
      </w:r>
      <w:proofErr w:type="spellStart"/>
      <w:r w:rsidRPr="00AC255D">
        <w:rPr>
          <w:rFonts w:cs="Arial"/>
        </w:rPr>
        <w:t>popolazione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rafforza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quindi</w:t>
      </w:r>
      <w:proofErr w:type="spellEnd"/>
      <w:r w:rsidRPr="00AC255D">
        <w:rPr>
          <w:rFonts w:cs="Arial"/>
        </w:rPr>
        <w:t xml:space="preserve"> la </w:t>
      </w:r>
      <w:proofErr w:type="spellStart"/>
      <w:r w:rsidRPr="00AC255D">
        <w:rPr>
          <w:rFonts w:cs="Arial"/>
        </w:rPr>
        <w:t>capacità</w:t>
      </w:r>
      <w:proofErr w:type="spellEnd"/>
      <w:r w:rsidRPr="00AC255D">
        <w:rPr>
          <w:rFonts w:cs="Arial"/>
        </w:rPr>
        <w:t xml:space="preserve"> di </w:t>
      </w:r>
      <w:proofErr w:type="spellStart"/>
      <w:r w:rsidRPr="00AC255D">
        <w:rPr>
          <w:rFonts w:cs="Arial"/>
        </w:rPr>
        <w:t>risposta</w:t>
      </w:r>
      <w:proofErr w:type="spellEnd"/>
      <w:r w:rsidRPr="00AC255D">
        <w:rPr>
          <w:rFonts w:cs="Arial"/>
        </w:rPr>
        <w:t xml:space="preserve"> alle </w:t>
      </w:r>
      <w:proofErr w:type="spellStart"/>
      <w:r w:rsidRPr="00AC255D">
        <w:rPr>
          <w:rFonts w:cs="Arial"/>
        </w:rPr>
        <w:t>emergenze</w:t>
      </w:r>
      <w:proofErr w:type="spellEnd"/>
      <w:r w:rsidRPr="00AC255D">
        <w:rPr>
          <w:rFonts w:cs="Arial"/>
        </w:rPr>
        <w:t xml:space="preserve"> e </w:t>
      </w:r>
      <w:proofErr w:type="spellStart"/>
      <w:r w:rsidRPr="00AC255D">
        <w:rPr>
          <w:rFonts w:cs="Arial"/>
        </w:rPr>
        <w:t>contribuisce</w:t>
      </w:r>
      <w:proofErr w:type="spellEnd"/>
      <w:r w:rsidRPr="00AC255D">
        <w:rPr>
          <w:rFonts w:cs="Arial"/>
        </w:rPr>
        <w:t xml:space="preserve"> a </w:t>
      </w:r>
      <w:proofErr w:type="spellStart"/>
      <w:r w:rsidRPr="00AC255D">
        <w:rPr>
          <w:rFonts w:cs="Arial"/>
        </w:rPr>
        <w:t>promuovere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una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maggiore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consapevolezza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sull’importanza</w:t>
      </w:r>
      <w:proofErr w:type="spellEnd"/>
      <w:r w:rsidRPr="00AC255D">
        <w:rPr>
          <w:rFonts w:cs="Arial"/>
        </w:rPr>
        <w:t xml:space="preserve"> del primo </w:t>
      </w:r>
      <w:proofErr w:type="spellStart"/>
      <w:r w:rsidRPr="00AC255D">
        <w:rPr>
          <w:rFonts w:cs="Arial"/>
        </w:rPr>
        <w:t>soccorso</w:t>
      </w:r>
      <w:proofErr w:type="spellEnd"/>
      <w:r w:rsidRPr="00AC255D">
        <w:rPr>
          <w:rFonts w:cs="Arial"/>
        </w:rPr>
        <w:t xml:space="preserve"> e della </w:t>
      </w:r>
      <w:proofErr w:type="spellStart"/>
      <w:r w:rsidRPr="00AC255D">
        <w:rPr>
          <w:rFonts w:cs="Arial"/>
        </w:rPr>
        <w:t>tempestività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dell’intervento</w:t>
      </w:r>
      <w:proofErr w:type="spellEnd"/>
      <w:r w:rsidRPr="00AC255D">
        <w:rPr>
          <w:rFonts w:cs="Arial"/>
        </w:rPr>
        <w:t>.</w:t>
      </w:r>
    </w:p>
    <w:p w14:paraId="2564DD1B" w14:textId="77777777" w:rsidR="00DD2FFD" w:rsidRPr="00AC255D" w:rsidRDefault="00DD2FFD" w:rsidP="00DD2FFD">
      <w:pPr>
        <w:pStyle w:val="TestoCorpo"/>
        <w:widowControl w:val="0"/>
        <w:suppressAutoHyphens/>
        <w:spacing w:line="280" w:lineRule="exact"/>
        <w:rPr>
          <w:rFonts w:cs="Arial"/>
        </w:rPr>
      </w:pPr>
    </w:p>
    <w:p w14:paraId="29831B51" w14:textId="77777777" w:rsidR="00DD2FFD" w:rsidRPr="00AC255D" w:rsidRDefault="00DD2FFD" w:rsidP="00DD2FFD">
      <w:pPr>
        <w:pStyle w:val="TestoCorpo"/>
        <w:widowControl w:val="0"/>
        <w:suppressAutoHyphens/>
        <w:spacing w:line="280" w:lineRule="exact"/>
        <w:rPr>
          <w:rFonts w:cs="Arial"/>
        </w:rPr>
      </w:pPr>
      <w:r w:rsidRPr="00AC255D">
        <w:rPr>
          <w:rFonts w:cs="Arial"/>
        </w:rPr>
        <w:t xml:space="preserve">La </w:t>
      </w:r>
      <w:proofErr w:type="spellStart"/>
      <w:r w:rsidRPr="00AC255D">
        <w:rPr>
          <w:rFonts w:cs="Arial"/>
        </w:rPr>
        <w:t>mappa</w:t>
      </w:r>
      <w:proofErr w:type="spellEnd"/>
      <w:r w:rsidRPr="00AC255D">
        <w:rPr>
          <w:rFonts w:cs="Arial"/>
        </w:rPr>
        <w:t xml:space="preserve"> con </w:t>
      </w:r>
      <w:proofErr w:type="spellStart"/>
      <w:r w:rsidRPr="00AC255D">
        <w:rPr>
          <w:rFonts w:cs="Arial"/>
        </w:rPr>
        <w:t>l’ubicazione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dei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defibrillatori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pubblici</w:t>
      </w:r>
      <w:proofErr w:type="spellEnd"/>
      <w:r w:rsidRPr="00AC255D">
        <w:rPr>
          <w:rFonts w:cs="Arial"/>
        </w:rPr>
        <w:t xml:space="preserve"> è </w:t>
      </w:r>
      <w:proofErr w:type="spellStart"/>
      <w:r w:rsidRPr="00AC255D">
        <w:rPr>
          <w:rFonts w:cs="Arial"/>
        </w:rPr>
        <w:t>consultabile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sul</w:t>
      </w:r>
      <w:proofErr w:type="spellEnd"/>
      <w:r w:rsidRPr="00AC255D">
        <w:rPr>
          <w:rFonts w:cs="Arial"/>
        </w:rPr>
        <w:t xml:space="preserve"> </w:t>
      </w:r>
      <w:proofErr w:type="spellStart"/>
      <w:r w:rsidRPr="00AC255D">
        <w:rPr>
          <w:rFonts w:cs="Arial"/>
        </w:rPr>
        <w:t>sito</w:t>
      </w:r>
      <w:proofErr w:type="spellEnd"/>
      <w:r w:rsidRPr="00AC255D">
        <w:rPr>
          <w:rFonts w:cs="Arial"/>
        </w:rPr>
        <w:t xml:space="preserve"> della Fondazione Ticino Cuore: </w:t>
      </w:r>
      <w:hyperlink r:id="rId8" w:history="1">
        <w:r w:rsidRPr="00AC255D">
          <w:rPr>
            <w:rStyle w:val="Collegamentoipertestuale"/>
            <w:rFonts w:cs="Arial"/>
          </w:rPr>
          <w:t>https://www.ticinocuore.ch/defibrillatori</w:t>
        </w:r>
      </w:hyperlink>
    </w:p>
    <w:p w14:paraId="30742258" w14:textId="77777777" w:rsidR="00F83717" w:rsidRPr="00912870" w:rsidRDefault="00F83717" w:rsidP="00F83717">
      <w:pPr>
        <w:pStyle w:val="TestoCorpo"/>
        <w:widowControl w:val="0"/>
        <w:suppressAutoHyphens/>
        <w:spacing w:line="280" w:lineRule="exact"/>
        <w:rPr>
          <w:rFonts w:ascii="Arial" w:hAnsi="Arial" w:cs="Arial"/>
          <w:lang w:val="it-CH"/>
        </w:rPr>
      </w:pPr>
    </w:p>
    <w:p w14:paraId="72564649" w14:textId="77777777" w:rsidR="00F83717" w:rsidRPr="00912870" w:rsidRDefault="00F83717" w:rsidP="00F83717">
      <w:pPr>
        <w:pStyle w:val="TestoCorpo"/>
        <w:widowControl w:val="0"/>
        <w:suppressAutoHyphens/>
        <w:spacing w:line="280" w:lineRule="exact"/>
        <w:rPr>
          <w:rFonts w:ascii="Arial" w:hAnsi="Arial" w:cs="Arial"/>
          <w:lang w:val="it-CH"/>
        </w:rPr>
      </w:pPr>
    </w:p>
    <w:p w14:paraId="72D340D3" w14:textId="77777777" w:rsidR="00F83717" w:rsidRPr="00912870" w:rsidRDefault="00F83717" w:rsidP="00F83717">
      <w:pPr>
        <w:pStyle w:val="TestoCorpo"/>
        <w:widowControl w:val="0"/>
        <w:suppressAutoHyphens/>
        <w:spacing w:line="280" w:lineRule="exact"/>
        <w:rPr>
          <w:rFonts w:ascii="Arial" w:hAnsi="Arial" w:cs="Arial"/>
          <w:lang w:val="it-CH"/>
        </w:rPr>
      </w:pPr>
    </w:p>
    <w:sectPr w:rsidR="00F83717" w:rsidRPr="00912870" w:rsidSect="00F837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5" w:h="16837"/>
      <w:pgMar w:top="2977" w:right="1273" w:bottom="1702" w:left="1418" w:header="794" w:footer="2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33967" w14:textId="77777777" w:rsidR="00854853" w:rsidRDefault="00854853" w:rsidP="00E7778E">
      <w:r>
        <w:separator/>
      </w:r>
    </w:p>
    <w:p w14:paraId="1DDE0DD8" w14:textId="77777777" w:rsidR="00854853" w:rsidRDefault="00854853"/>
  </w:endnote>
  <w:endnote w:type="continuationSeparator" w:id="0">
    <w:p w14:paraId="444ED1D3" w14:textId="77777777" w:rsidR="00854853" w:rsidRDefault="00854853" w:rsidP="00E7778E">
      <w:r>
        <w:continuationSeparator/>
      </w:r>
    </w:p>
    <w:p w14:paraId="1ED4571C" w14:textId="77777777" w:rsidR="00854853" w:rsidRDefault="00854853"/>
  </w:endnote>
  <w:endnote w:type="continuationNotice" w:id="1">
    <w:p w14:paraId="53B8D7CC" w14:textId="77777777" w:rsidR="00854853" w:rsidRDefault="00854853"/>
    <w:p w14:paraId="753B8021" w14:textId="77777777" w:rsidR="00854853" w:rsidRDefault="008548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Pro 55 Roman">
    <w:panose1 w:val="020B0503020203020204"/>
    <w:charset w:val="00"/>
    <w:family w:val="swiss"/>
    <w:pitch w:val="variable"/>
    <w:sig w:usb0="00000007" w:usb1="00000000" w:usb2="00000000" w:usb3="00000000" w:csb0="00000093" w:csb1="00000000"/>
  </w:font>
  <w:font w:name="Times New Roman (Corpo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Pro 45 Book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E8E99" w14:textId="77777777" w:rsidR="00665003" w:rsidRDefault="0066500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AEAD" w14:textId="77777777" w:rsidR="0030073E" w:rsidRDefault="0030073E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0289" behindDoc="1" locked="0" layoutInCell="1" allowOverlap="1" wp14:anchorId="47E2D483" wp14:editId="2092EF33">
              <wp:simplePos x="0" y="0"/>
              <wp:positionH relativeFrom="column">
                <wp:posOffset>5549900</wp:posOffset>
              </wp:positionH>
              <wp:positionV relativeFrom="page">
                <wp:posOffset>9725660</wp:posOffset>
              </wp:positionV>
              <wp:extent cx="501840" cy="559435"/>
              <wp:effectExtent l="0" t="0" r="0" b="0"/>
              <wp:wrapTopAndBottom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840" cy="55943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A5F5C3" id="Rettangolo 2" o:spid="_x0000_s1026" style="position:absolute;margin-left:437pt;margin-top:765.8pt;width:39.5pt;height:44.05pt;z-index:-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" fillcolor="white [3212]" stroked="f" strokeweight="1pt">
              <w10:wrap type="topAndBottom" anchory="page"/>
            </v:rect>
          </w:pict>
        </mc:Fallback>
      </mc:AlternateContent>
    </w:r>
  </w:p>
  <w:p w14:paraId="153D2826" w14:textId="77777777" w:rsidR="0046727B" w:rsidRDefault="0046727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2AFFC" w14:textId="77777777" w:rsidR="00665003" w:rsidRDefault="006650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DF377" w14:textId="77777777" w:rsidR="00854853" w:rsidRDefault="00854853" w:rsidP="00E7778E">
      <w:r>
        <w:separator/>
      </w:r>
    </w:p>
    <w:p w14:paraId="1A2208BB" w14:textId="77777777" w:rsidR="00854853" w:rsidRDefault="00854853"/>
  </w:footnote>
  <w:footnote w:type="continuationSeparator" w:id="0">
    <w:p w14:paraId="211509C9" w14:textId="77777777" w:rsidR="00854853" w:rsidRDefault="00854853" w:rsidP="00E7778E">
      <w:r>
        <w:continuationSeparator/>
      </w:r>
    </w:p>
    <w:p w14:paraId="3F251C71" w14:textId="77777777" w:rsidR="00854853" w:rsidRDefault="00854853"/>
  </w:footnote>
  <w:footnote w:type="continuationNotice" w:id="1">
    <w:p w14:paraId="3D350F5F" w14:textId="77777777" w:rsidR="00854853" w:rsidRDefault="00854853"/>
    <w:p w14:paraId="379B9677" w14:textId="77777777" w:rsidR="00854853" w:rsidRDefault="008548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A0B7E" w14:textId="77777777" w:rsidR="00665003" w:rsidRDefault="0066500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6596B" w14:textId="77777777" w:rsidR="00CE6DFD" w:rsidRPr="00D0281E" w:rsidRDefault="00CE6DFD" w:rsidP="00054917">
    <w:pPr>
      <w:pStyle w:val="NumPagina"/>
      <w:framePr w:w="746" w:wrap="around" w:hAnchor="page" w:x="10803"/>
      <w:rPr>
        <w:rStyle w:val="Numeropagina"/>
      </w:rPr>
    </w:pPr>
    <w:r w:rsidRPr="00D0281E">
      <w:rPr>
        <w:rStyle w:val="Numeropagina"/>
      </w:rPr>
      <w:t xml:space="preserve">Pag. </w:t>
    </w:r>
    <w:r w:rsidRPr="00D0281E">
      <w:rPr>
        <w:rStyle w:val="Numeropagina"/>
      </w:rPr>
      <w:fldChar w:fldCharType="begin"/>
    </w:r>
    <w:r w:rsidRPr="00D0281E">
      <w:rPr>
        <w:rStyle w:val="Numeropagina"/>
      </w:rPr>
      <w:instrText>PAGE  \* Arabic  \* MERGEFORMAT</w:instrText>
    </w:r>
    <w:r w:rsidRPr="00D0281E">
      <w:rPr>
        <w:rStyle w:val="Numeropagina"/>
      </w:rPr>
      <w:fldChar w:fldCharType="separate"/>
    </w:r>
    <w:r w:rsidRPr="00D0281E">
      <w:rPr>
        <w:rStyle w:val="Numeropagina"/>
      </w:rPr>
      <w:t>1</w:t>
    </w:r>
    <w:r w:rsidRPr="00D0281E">
      <w:rPr>
        <w:rStyle w:val="Numeropagina"/>
      </w:rPr>
      <w:fldChar w:fldCharType="end"/>
    </w:r>
    <w:r w:rsidRPr="00D0281E">
      <w:rPr>
        <w:rStyle w:val="Numeropagina"/>
      </w:rPr>
      <w:t xml:space="preserve"> </w:t>
    </w:r>
    <w:r w:rsidR="00D11149" w:rsidRPr="00D0281E">
      <w:rPr>
        <w:rStyle w:val="Numeropagina"/>
      </w:rPr>
      <w:t>di</w:t>
    </w:r>
    <w:r w:rsidRPr="00D0281E">
      <w:rPr>
        <w:rStyle w:val="Numeropagina"/>
      </w:rPr>
      <w:t xml:space="preserve"> </w:t>
    </w:r>
    <w:r w:rsidRPr="00D0281E">
      <w:rPr>
        <w:rStyle w:val="Numeropagina"/>
      </w:rPr>
      <w:fldChar w:fldCharType="begin"/>
    </w:r>
    <w:r w:rsidRPr="00D0281E">
      <w:rPr>
        <w:rStyle w:val="Numeropagina"/>
      </w:rPr>
      <w:instrText>NUMPAGES  \* Arabic  \* MERGEFORMAT</w:instrText>
    </w:r>
    <w:r w:rsidRPr="00D0281E">
      <w:rPr>
        <w:rStyle w:val="Numeropagina"/>
      </w:rPr>
      <w:fldChar w:fldCharType="separate"/>
    </w:r>
    <w:r w:rsidRPr="00D0281E">
      <w:rPr>
        <w:rStyle w:val="Numeropagina"/>
      </w:rPr>
      <w:t>4</w:t>
    </w:r>
    <w:r w:rsidRPr="00D0281E">
      <w:rPr>
        <w:rStyle w:val="Numeropagina"/>
      </w:rPr>
      <w:fldChar w:fldCharType="end"/>
    </w:r>
  </w:p>
  <w:p w14:paraId="1C111C5D" w14:textId="77777777" w:rsidR="0046727B" w:rsidRDefault="0046727B" w:rsidP="00460C19">
    <w:pPr>
      <w:pStyle w:val="TestoCorp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FAB84" w14:textId="77777777" w:rsidR="00D0281E" w:rsidRPr="00D0281E" w:rsidRDefault="00D0281E" w:rsidP="00054917">
    <w:pPr>
      <w:pStyle w:val="NumPagina"/>
      <w:framePr w:w="769" w:wrap="around" w:hAnchor="page" w:x="10734" w:y="324"/>
      <w:rPr>
        <w:rStyle w:val="Numeropagina"/>
      </w:rPr>
    </w:pPr>
    <w:bookmarkStart w:id="0" w:name="_Hlk17719153"/>
    <w:r w:rsidRPr="00D0281E">
      <w:rPr>
        <w:rStyle w:val="Numeropagina"/>
      </w:rPr>
      <w:t xml:space="preserve">Pag. </w:t>
    </w:r>
    <w:r w:rsidRPr="00D0281E">
      <w:rPr>
        <w:rStyle w:val="Numeropagina"/>
      </w:rPr>
      <w:fldChar w:fldCharType="begin"/>
    </w:r>
    <w:r w:rsidRPr="00D0281E">
      <w:rPr>
        <w:rStyle w:val="Numeropagina"/>
      </w:rPr>
      <w:instrText>PAGE  \* Arabic  \* MERGEFORMAT</w:instrText>
    </w:r>
    <w:r w:rsidRPr="00D0281E">
      <w:rPr>
        <w:rStyle w:val="Numeropagina"/>
      </w:rPr>
      <w:fldChar w:fldCharType="separate"/>
    </w:r>
    <w:r w:rsidRPr="00D0281E">
      <w:rPr>
        <w:rStyle w:val="Numeropagina"/>
      </w:rPr>
      <w:t>1</w:t>
    </w:r>
    <w:r w:rsidRPr="00D0281E">
      <w:rPr>
        <w:rStyle w:val="Numeropagina"/>
      </w:rPr>
      <w:fldChar w:fldCharType="end"/>
    </w:r>
    <w:r w:rsidRPr="00D0281E">
      <w:rPr>
        <w:rStyle w:val="Numeropagina"/>
      </w:rPr>
      <w:t xml:space="preserve"> di </w:t>
    </w:r>
    <w:r w:rsidRPr="00D0281E">
      <w:rPr>
        <w:rStyle w:val="Numeropagina"/>
      </w:rPr>
      <w:fldChar w:fldCharType="begin"/>
    </w:r>
    <w:r w:rsidRPr="00D0281E">
      <w:rPr>
        <w:rStyle w:val="Numeropagina"/>
      </w:rPr>
      <w:instrText>NUMPAGES  \* Arabic  \* MERGEFORMAT</w:instrText>
    </w:r>
    <w:r w:rsidRPr="00D0281E">
      <w:rPr>
        <w:rStyle w:val="Numeropagina"/>
      </w:rPr>
      <w:fldChar w:fldCharType="separate"/>
    </w:r>
    <w:r w:rsidRPr="00D0281E">
      <w:rPr>
        <w:rStyle w:val="Numeropagina"/>
      </w:rPr>
      <w:t>2</w:t>
    </w:r>
    <w:r w:rsidRPr="00D0281E">
      <w:rPr>
        <w:rStyle w:val="Numeropagina"/>
      </w:rPr>
      <w:fldChar w:fldCharType="end"/>
    </w:r>
  </w:p>
  <w:bookmarkEnd w:id="0"/>
  <w:p w14:paraId="767DAC9A" w14:textId="1D0EB6AE" w:rsidR="0046727B" w:rsidRDefault="00577637" w:rsidP="00DD2FFD">
    <w:pPr>
      <w:pStyle w:val="TestoCorpo"/>
    </w:pPr>
    <w:r>
      <w:rPr>
        <w:noProof/>
        <w:lang w:eastAsia="it-IT"/>
      </w:rPr>
      <w:drawing>
        <wp:anchor distT="0" distB="0" distL="114300" distR="114300" simplePos="0" relativeHeight="251670529" behindDoc="0" locked="0" layoutInCell="1" allowOverlap="1" wp14:anchorId="27CD770F" wp14:editId="7C607D86">
          <wp:simplePos x="0" y="0"/>
          <wp:positionH relativeFrom="column">
            <wp:posOffset>1471295</wp:posOffset>
          </wp:positionH>
          <wp:positionV relativeFrom="paragraph">
            <wp:posOffset>229235</wp:posOffset>
          </wp:positionV>
          <wp:extent cx="542925" cy="542925"/>
          <wp:effectExtent l="0" t="0" r="9525" b="9525"/>
          <wp:wrapNone/>
          <wp:docPr id="1877271553" name="Immagine 18772715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7271553" name="Immagine 187727155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8481" behindDoc="0" locked="0" layoutInCell="1" allowOverlap="1" wp14:anchorId="7C869F44" wp14:editId="154FC57A">
          <wp:simplePos x="0" y="0"/>
          <wp:positionH relativeFrom="column">
            <wp:posOffset>-187325</wp:posOffset>
          </wp:positionH>
          <wp:positionV relativeFrom="paragraph">
            <wp:posOffset>14605</wp:posOffset>
          </wp:positionV>
          <wp:extent cx="1569492" cy="939722"/>
          <wp:effectExtent l="0" t="0" r="0" b="0"/>
          <wp:wrapNone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492" cy="939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638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AB8D8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DD4E6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FCCD5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51B4DF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BEE16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61EE0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3CEB8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F3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EFCB5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EB434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026EF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DD6C8E"/>
    <w:multiLevelType w:val="multilevel"/>
    <w:tmpl w:val="193A3CE8"/>
    <w:lvl w:ilvl="0">
      <w:start w:val="1"/>
      <w:numFmt w:val="none"/>
      <w:lvlText w:val="Ref. 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015E1F"/>
    <w:multiLevelType w:val="multilevel"/>
    <w:tmpl w:val="A010F4E4"/>
    <w:lvl w:ilvl="0">
      <w:start w:val="1"/>
      <w:numFmt w:val="none"/>
      <w:lvlText w:val="Ref. 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A977EB"/>
    <w:multiLevelType w:val="hybridMultilevel"/>
    <w:tmpl w:val="298EA5C2"/>
    <w:lvl w:ilvl="0" w:tplc="C8E475A8">
      <w:start w:val="1"/>
      <w:numFmt w:val="none"/>
      <w:pStyle w:val="REFIntestazione"/>
      <w:lvlText w:val="Ref. 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E551DC"/>
    <w:multiLevelType w:val="multilevel"/>
    <w:tmpl w:val="15A26A64"/>
    <w:lvl w:ilvl="0">
      <w:start w:val="1"/>
      <w:numFmt w:val="none"/>
      <w:lvlText w:val="f. +41 58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316C7"/>
    <w:multiLevelType w:val="hybridMultilevel"/>
    <w:tmpl w:val="E4C635B8"/>
    <w:lvl w:ilvl="0" w:tplc="9CB0B0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1713D"/>
    <w:multiLevelType w:val="multilevel"/>
    <w:tmpl w:val="4998A9A2"/>
    <w:lvl w:ilvl="0">
      <w:start w:val="1"/>
      <w:numFmt w:val="none"/>
      <w:lvlText w:val="t. +41 58"/>
      <w:lvlJc w:val="left"/>
      <w:pPr>
        <w:tabs>
          <w:tab w:val="num" w:pos="822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76457"/>
    <w:multiLevelType w:val="hybridMultilevel"/>
    <w:tmpl w:val="20FA6260"/>
    <w:lvl w:ilvl="0" w:tplc="6BCA9C48">
      <w:start w:val="1"/>
      <w:numFmt w:val="none"/>
      <w:pStyle w:val="FAXIntestazione"/>
      <w:lvlText w:val="f. +41 58"/>
      <w:lvlJc w:val="left"/>
      <w:pPr>
        <w:tabs>
          <w:tab w:val="num" w:pos="822"/>
        </w:tabs>
        <w:ind w:left="0" w:firstLine="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21FD6"/>
    <w:multiLevelType w:val="multilevel"/>
    <w:tmpl w:val="E65030C4"/>
    <w:lvl w:ilvl="0">
      <w:start w:val="1"/>
      <w:numFmt w:val="none"/>
      <w:lvlText w:val="t. +41 58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D3025"/>
    <w:multiLevelType w:val="hybridMultilevel"/>
    <w:tmpl w:val="8F065AC6"/>
    <w:lvl w:ilvl="0" w:tplc="0046C470">
      <w:start w:val="1"/>
      <w:numFmt w:val="none"/>
      <w:pStyle w:val="TELIntestazione"/>
      <w:lvlText w:val="t. +41 58"/>
      <w:lvlJc w:val="left"/>
      <w:pPr>
        <w:tabs>
          <w:tab w:val="num" w:pos="822"/>
        </w:tabs>
        <w:ind w:left="0" w:firstLine="0"/>
      </w:pPr>
      <w:rPr>
        <w:rFonts w:hint="default"/>
        <w:position w:val="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E67D66"/>
    <w:multiLevelType w:val="multilevel"/>
    <w:tmpl w:val="11762312"/>
    <w:lvl w:ilvl="0">
      <w:start w:val="1"/>
      <w:numFmt w:val="none"/>
      <w:lvlText w:val="t. +41 58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B3912"/>
    <w:multiLevelType w:val="multilevel"/>
    <w:tmpl w:val="3016282C"/>
    <w:lvl w:ilvl="0">
      <w:start w:val="1"/>
      <w:numFmt w:val="none"/>
      <w:lvlText w:val="t. +41 58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09141D"/>
    <w:multiLevelType w:val="multilevel"/>
    <w:tmpl w:val="6BCCD2E4"/>
    <w:lvl w:ilvl="0">
      <w:start w:val="1"/>
      <w:numFmt w:val="none"/>
      <w:lvlText w:val="f. +41 58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85AA2"/>
    <w:multiLevelType w:val="multilevel"/>
    <w:tmpl w:val="72EEA004"/>
    <w:lvl w:ilvl="0">
      <w:start w:val="1"/>
      <w:numFmt w:val="none"/>
      <w:lvlText w:val="f. +41 58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49203809">
    <w:abstractNumId w:val="5"/>
  </w:num>
  <w:num w:numId="2" w16cid:durableId="1393579983">
    <w:abstractNumId w:val="6"/>
  </w:num>
  <w:num w:numId="3" w16cid:durableId="1811633408">
    <w:abstractNumId w:val="7"/>
  </w:num>
  <w:num w:numId="4" w16cid:durableId="844245638">
    <w:abstractNumId w:val="8"/>
  </w:num>
  <w:num w:numId="5" w16cid:durableId="1969967557">
    <w:abstractNumId w:val="10"/>
  </w:num>
  <w:num w:numId="6" w16cid:durableId="1342510988">
    <w:abstractNumId w:val="1"/>
  </w:num>
  <w:num w:numId="7" w16cid:durableId="1230725207">
    <w:abstractNumId w:val="2"/>
  </w:num>
  <w:num w:numId="8" w16cid:durableId="144516409">
    <w:abstractNumId w:val="3"/>
  </w:num>
  <w:num w:numId="9" w16cid:durableId="1457989274">
    <w:abstractNumId w:val="4"/>
  </w:num>
  <w:num w:numId="10" w16cid:durableId="1767772005">
    <w:abstractNumId w:val="9"/>
  </w:num>
  <w:num w:numId="11" w16cid:durableId="2102556273">
    <w:abstractNumId w:val="0"/>
  </w:num>
  <w:num w:numId="12" w16cid:durableId="5989379">
    <w:abstractNumId w:val="19"/>
  </w:num>
  <w:num w:numId="13" w16cid:durableId="192109240">
    <w:abstractNumId w:val="20"/>
  </w:num>
  <w:num w:numId="14" w16cid:durableId="458186304">
    <w:abstractNumId w:val="17"/>
  </w:num>
  <w:num w:numId="15" w16cid:durableId="2056158114">
    <w:abstractNumId w:val="22"/>
  </w:num>
  <w:num w:numId="16" w16cid:durableId="176433105">
    <w:abstractNumId w:val="14"/>
  </w:num>
  <w:num w:numId="17" w16cid:durableId="607153234">
    <w:abstractNumId w:val="21"/>
  </w:num>
  <w:num w:numId="18" w16cid:durableId="277640033">
    <w:abstractNumId w:val="18"/>
  </w:num>
  <w:num w:numId="19" w16cid:durableId="1037118799">
    <w:abstractNumId w:val="23"/>
  </w:num>
  <w:num w:numId="20" w16cid:durableId="1016537424">
    <w:abstractNumId w:val="13"/>
  </w:num>
  <w:num w:numId="21" w16cid:durableId="2012831003">
    <w:abstractNumId w:val="12"/>
  </w:num>
  <w:num w:numId="22" w16cid:durableId="1820420226">
    <w:abstractNumId w:val="11"/>
  </w:num>
  <w:num w:numId="23" w16cid:durableId="1956406292">
    <w:abstractNumId w:val="16"/>
  </w:num>
  <w:num w:numId="24" w16cid:durableId="20754645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it-CH" w:vendorID="64" w:dllVersion="4096" w:nlCheck="1" w:checkStyle="0"/>
  <w:activeWritingStyle w:appName="MSWord" w:lang="de-CH" w:vendorID="64" w:dllVersion="4096" w:nlCheck="1" w:checkStyle="0"/>
  <w:proofState w:spelling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283"/>
  <w:drawingGridHorizontalSpacing w:val="119"/>
  <w:drawingGridVerticalSpacing w:val="20"/>
  <w:displayHorizontalDrawingGridEvery w:val="0"/>
  <w:displayVerticalDrawingGridEvery w:val="1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C8C"/>
    <w:rsid w:val="000076DF"/>
    <w:rsid w:val="00017D4F"/>
    <w:rsid w:val="00026DEE"/>
    <w:rsid w:val="000303B3"/>
    <w:rsid w:val="0003169C"/>
    <w:rsid w:val="0003261B"/>
    <w:rsid w:val="00032DAC"/>
    <w:rsid w:val="0003766F"/>
    <w:rsid w:val="00043DAF"/>
    <w:rsid w:val="0005408F"/>
    <w:rsid w:val="00054179"/>
    <w:rsid w:val="00054917"/>
    <w:rsid w:val="00061127"/>
    <w:rsid w:val="000613EF"/>
    <w:rsid w:val="000623DF"/>
    <w:rsid w:val="000630BA"/>
    <w:rsid w:val="00065288"/>
    <w:rsid w:val="000662A4"/>
    <w:rsid w:val="0007027F"/>
    <w:rsid w:val="00070961"/>
    <w:rsid w:val="00072F11"/>
    <w:rsid w:val="00084317"/>
    <w:rsid w:val="00086AC4"/>
    <w:rsid w:val="000A5E23"/>
    <w:rsid w:val="000A686D"/>
    <w:rsid w:val="000B04D6"/>
    <w:rsid w:val="000B79BA"/>
    <w:rsid w:val="000C0E10"/>
    <w:rsid w:val="000C78D4"/>
    <w:rsid w:val="000D25A0"/>
    <w:rsid w:val="000D6CCB"/>
    <w:rsid w:val="000E231A"/>
    <w:rsid w:val="000E348A"/>
    <w:rsid w:val="000F1548"/>
    <w:rsid w:val="000F38FA"/>
    <w:rsid w:val="000F5E49"/>
    <w:rsid w:val="00103344"/>
    <w:rsid w:val="0011083E"/>
    <w:rsid w:val="00111321"/>
    <w:rsid w:val="00112A25"/>
    <w:rsid w:val="0011585E"/>
    <w:rsid w:val="00117C91"/>
    <w:rsid w:val="00123425"/>
    <w:rsid w:val="001276CB"/>
    <w:rsid w:val="00130BA1"/>
    <w:rsid w:val="00135BD9"/>
    <w:rsid w:val="0013621E"/>
    <w:rsid w:val="001406B4"/>
    <w:rsid w:val="00140F31"/>
    <w:rsid w:val="0014498D"/>
    <w:rsid w:val="00145613"/>
    <w:rsid w:val="00150993"/>
    <w:rsid w:val="001561EC"/>
    <w:rsid w:val="00156529"/>
    <w:rsid w:val="0016391E"/>
    <w:rsid w:val="00164516"/>
    <w:rsid w:val="001760D5"/>
    <w:rsid w:val="00177729"/>
    <w:rsid w:val="001837E3"/>
    <w:rsid w:val="001841FC"/>
    <w:rsid w:val="00194FD3"/>
    <w:rsid w:val="001953B1"/>
    <w:rsid w:val="001A00B2"/>
    <w:rsid w:val="001A0215"/>
    <w:rsid w:val="001A074F"/>
    <w:rsid w:val="001A2B65"/>
    <w:rsid w:val="001A4094"/>
    <w:rsid w:val="001A6AF0"/>
    <w:rsid w:val="001B41B4"/>
    <w:rsid w:val="001B6E38"/>
    <w:rsid w:val="001C2B7F"/>
    <w:rsid w:val="001C4E57"/>
    <w:rsid w:val="001D2F6C"/>
    <w:rsid w:val="001D3421"/>
    <w:rsid w:val="001D3CA3"/>
    <w:rsid w:val="001E28AB"/>
    <w:rsid w:val="001E4297"/>
    <w:rsid w:val="001E4BBA"/>
    <w:rsid w:val="001E795F"/>
    <w:rsid w:val="001E7F16"/>
    <w:rsid w:val="001F0415"/>
    <w:rsid w:val="001F4CE0"/>
    <w:rsid w:val="00201007"/>
    <w:rsid w:val="00210894"/>
    <w:rsid w:val="00217907"/>
    <w:rsid w:val="0022232B"/>
    <w:rsid w:val="00225C52"/>
    <w:rsid w:val="002336E9"/>
    <w:rsid w:val="0024036C"/>
    <w:rsid w:val="0024283C"/>
    <w:rsid w:val="00247F5D"/>
    <w:rsid w:val="0025090F"/>
    <w:rsid w:val="00253848"/>
    <w:rsid w:val="00255998"/>
    <w:rsid w:val="002569F8"/>
    <w:rsid w:val="00256CC7"/>
    <w:rsid w:val="00263685"/>
    <w:rsid w:val="0027200F"/>
    <w:rsid w:val="00273FDE"/>
    <w:rsid w:val="00275589"/>
    <w:rsid w:val="002757ED"/>
    <w:rsid w:val="00275CF3"/>
    <w:rsid w:val="0028025C"/>
    <w:rsid w:val="0028386E"/>
    <w:rsid w:val="00285282"/>
    <w:rsid w:val="002852E8"/>
    <w:rsid w:val="0028537F"/>
    <w:rsid w:val="00285FE7"/>
    <w:rsid w:val="00290A11"/>
    <w:rsid w:val="002941F3"/>
    <w:rsid w:val="00297FA6"/>
    <w:rsid w:val="002A3514"/>
    <w:rsid w:val="002A3A94"/>
    <w:rsid w:val="002A46C7"/>
    <w:rsid w:val="002B1F59"/>
    <w:rsid w:val="002B32B4"/>
    <w:rsid w:val="002B65AC"/>
    <w:rsid w:val="002C09CF"/>
    <w:rsid w:val="002D41BA"/>
    <w:rsid w:val="002D524D"/>
    <w:rsid w:val="002D630C"/>
    <w:rsid w:val="002E238C"/>
    <w:rsid w:val="002E7CFE"/>
    <w:rsid w:val="002F4F49"/>
    <w:rsid w:val="002F5E9C"/>
    <w:rsid w:val="002F6DA4"/>
    <w:rsid w:val="0030073E"/>
    <w:rsid w:val="00303EB8"/>
    <w:rsid w:val="00304AAB"/>
    <w:rsid w:val="00306CA6"/>
    <w:rsid w:val="003078AC"/>
    <w:rsid w:val="00323051"/>
    <w:rsid w:val="0032457E"/>
    <w:rsid w:val="00325240"/>
    <w:rsid w:val="00332279"/>
    <w:rsid w:val="003325F9"/>
    <w:rsid w:val="00332846"/>
    <w:rsid w:val="00336498"/>
    <w:rsid w:val="003418A6"/>
    <w:rsid w:val="00342E21"/>
    <w:rsid w:val="00357BA0"/>
    <w:rsid w:val="003615DC"/>
    <w:rsid w:val="00362ADF"/>
    <w:rsid w:val="00363C07"/>
    <w:rsid w:val="00364630"/>
    <w:rsid w:val="003656A2"/>
    <w:rsid w:val="00374BD2"/>
    <w:rsid w:val="00381B20"/>
    <w:rsid w:val="0038325B"/>
    <w:rsid w:val="0038468F"/>
    <w:rsid w:val="003855E1"/>
    <w:rsid w:val="00392708"/>
    <w:rsid w:val="00396AA2"/>
    <w:rsid w:val="003A1424"/>
    <w:rsid w:val="003A23F1"/>
    <w:rsid w:val="003A25D3"/>
    <w:rsid w:val="003A30CC"/>
    <w:rsid w:val="003A3847"/>
    <w:rsid w:val="003B087F"/>
    <w:rsid w:val="003B10E5"/>
    <w:rsid w:val="003B5713"/>
    <w:rsid w:val="003B5FA0"/>
    <w:rsid w:val="003C154F"/>
    <w:rsid w:val="003C3A22"/>
    <w:rsid w:val="003C3C0B"/>
    <w:rsid w:val="003C5852"/>
    <w:rsid w:val="003C5A63"/>
    <w:rsid w:val="003C639F"/>
    <w:rsid w:val="003C7C47"/>
    <w:rsid w:val="003E4DE9"/>
    <w:rsid w:val="003E6FCB"/>
    <w:rsid w:val="003F0A7B"/>
    <w:rsid w:val="003F0CD1"/>
    <w:rsid w:val="004012AB"/>
    <w:rsid w:val="00401712"/>
    <w:rsid w:val="00401F4B"/>
    <w:rsid w:val="00406FC6"/>
    <w:rsid w:val="004135EC"/>
    <w:rsid w:val="00413A5D"/>
    <w:rsid w:val="00417A05"/>
    <w:rsid w:val="0042093C"/>
    <w:rsid w:val="00421952"/>
    <w:rsid w:val="0042355E"/>
    <w:rsid w:val="00433A60"/>
    <w:rsid w:val="00434C70"/>
    <w:rsid w:val="00436BCE"/>
    <w:rsid w:val="00443D3B"/>
    <w:rsid w:val="0044702E"/>
    <w:rsid w:val="00447A7C"/>
    <w:rsid w:val="0045053B"/>
    <w:rsid w:val="00451EDB"/>
    <w:rsid w:val="00460C19"/>
    <w:rsid w:val="004621C4"/>
    <w:rsid w:val="0046727B"/>
    <w:rsid w:val="00470438"/>
    <w:rsid w:val="004717B1"/>
    <w:rsid w:val="00472028"/>
    <w:rsid w:val="00474575"/>
    <w:rsid w:val="00481938"/>
    <w:rsid w:val="00485C21"/>
    <w:rsid w:val="00490B95"/>
    <w:rsid w:val="00494BD3"/>
    <w:rsid w:val="00495A6C"/>
    <w:rsid w:val="004961BB"/>
    <w:rsid w:val="00496BBF"/>
    <w:rsid w:val="004A607D"/>
    <w:rsid w:val="004A6773"/>
    <w:rsid w:val="004B322F"/>
    <w:rsid w:val="004C1C2A"/>
    <w:rsid w:val="004C3DF6"/>
    <w:rsid w:val="004C4365"/>
    <w:rsid w:val="004C4617"/>
    <w:rsid w:val="004D3C1B"/>
    <w:rsid w:val="004D42D2"/>
    <w:rsid w:val="004D58D8"/>
    <w:rsid w:val="004D7026"/>
    <w:rsid w:val="004E09FA"/>
    <w:rsid w:val="004E7192"/>
    <w:rsid w:val="005003D1"/>
    <w:rsid w:val="00501F0A"/>
    <w:rsid w:val="005046FF"/>
    <w:rsid w:val="005055FA"/>
    <w:rsid w:val="005106F6"/>
    <w:rsid w:val="00510D4D"/>
    <w:rsid w:val="00511A06"/>
    <w:rsid w:val="0051692D"/>
    <w:rsid w:val="00517877"/>
    <w:rsid w:val="00521F52"/>
    <w:rsid w:val="005221A8"/>
    <w:rsid w:val="00522EB2"/>
    <w:rsid w:val="005265BA"/>
    <w:rsid w:val="00530892"/>
    <w:rsid w:val="005334F6"/>
    <w:rsid w:val="00536CC2"/>
    <w:rsid w:val="005428AB"/>
    <w:rsid w:val="0055068F"/>
    <w:rsid w:val="005513B8"/>
    <w:rsid w:val="00555833"/>
    <w:rsid w:val="00555DAB"/>
    <w:rsid w:val="00555EE1"/>
    <w:rsid w:val="00564729"/>
    <w:rsid w:val="005717AF"/>
    <w:rsid w:val="00571A4F"/>
    <w:rsid w:val="00571F35"/>
    <w:rsid w:val="0057279A"/>
    <w:rsid w:val="005758D8"/>
    <w:rsid w:val="00576258"/>
    <w:rsid w:val="005763CB"/>
    <w:rsid w:val="00577637"/>
    <w:rsid w:val="005867E2"/>
    <w:rsid w:val="005908A0"/>
    <w:rsid w:val="005A2E84"/>
    <w:rsid w:val="005A34CD"/>
    <w:rsid w:val="005A5C93"/>
    <w:rsid w:val="005A7674"/>
    <w:rsid w:val="005B098D"/>
    <w:rsid w:val="005B23D6"/>
    <w:rsid w:val="005B2CA1"/>
    <w:rsid w:val="005D0974"/>
    <w:rsid w:val="005D30CB"/>
    <w:rsid w:val="005D5FBF"/>
    <w:rsid w:val="005E4E4F"/>
    <w:rsid w:val="005E5BA4"/>
    <w:rsid w:val="005F68FC"/>
    <w:rsid w:val="00604A71"/>
    <w:rsid w:val="00607434"/>
    <w:rsid w:val="00617299"/>
    <w:rsid w:val="006224B2"/>
    <w:rsid w:val="006274BE"/>
    <w:rsid w:val="00630EBC"/>
    <w:rsid w:val="00634814"/>
    <w:rsid w:val="00637443"/>
    <w:rsid w:val="00643FA3"/>
    <w:rsid w:val="00644873"/>
    <w:rsid w:val="00644BAF"/>
    <w:rsid w:val="00645D7A"/>
    <w:rsid w:val="00661CC7"/>
    <w:rsid w:val="0066272D"/>
    <w:rsid w:val="00665003"/>
    <w:rsid w:val="006654A1"/>
    <w:rsid w:val="00665723"/>
    <w:rsid w:val="00665DA1"/>
    <w:rsid w:val="00666E27"/>
    <w:rsid w:val="006760B6"/>
    <w:rsid w:val="0067643C"/>
    <w:rsid w:val="006814A7"/>
    <w:rsid w:val="006829AA"/>
    <w:rsid w:val="006870CA"/>
    <w:rsid w:val="006878AB"/>
    <w:rsid w:val="00691055"/>
    <w:rsid w:val="00691BF7"/>
    <w:rsid w:val="006920D1"/>
    <w:rsid w:val="0069516A"/>
    <w:rsid w:val="00695B2E"/>
    <w:rsid w:val="006A0422"/>
    <w:rsid w:val="006A10F8"/>
    <w:rsid w:val="006A2148"/>
    <w:rsid w:val="006A27E3"/>
    <w:rsid w:val="006A2EB5"/>
    <w:rsid w:val="006A7110"/>
    <w:rsid w:val="006B01B0"/>
    <w:rsid w:val="006B3A7A"/>
    <w:rsid w:val="006B630A"/>
    <w:rsid w:val="006C2C80"/>
    <w:rsid w:val="006C6105"/>
    <w:rsid w:val="006D2F04"/>
    <w:rsid w:val="006E273F"/>
    <w:rsid w:val="006F0440"/>
    <w:rsid w:val="006F1EAA"/>
    <w:rsid w:val="006F2085"/>
    <w:rsid w:val="006F606D"/>
    <w:rsid w:val="00700FF2"/>
    <w:rsid w:val="0070445B"/>
    <w:rsid w:val="007056D0"/>
    <w:rsid w:val="00706266"/>
    <w:rsid w:val="00712391"/>
    <w:rsid w:val="00724B71"/>
    <w:rsid w:val="007256AF"/>
    <w:rsid w:val="007335A7"/>
    <w:rsid w:val="00734632"/>
    <w:rsid w:val="0074462C"/>
    <w:rsid w:val="0074488F"/>
    <w:rsid w:val="00745C15"/>
    <w:rsid w:val="007548D4"/>
    <w:rsid w:val="007548F6"/>
    <w:rsid w:val="0075538E"/>
    <w:rsid w:val="00756826"/>
    <w:rsid w:val="007601C6"/>
    <w:rsid w:val="00766008"/>
    <w:rsid w:val="00766953"/>
    <w:rsid w:val="00767592"/>
    <w:rsid w:val="00767A8B"/>
    <w:rsid w:val="00772970"/>
    <w:rsid w:val="00775244"/>
    <w:rsid w:val="00782D0E"/>
    <w:rsid w:val="0078702A"/>
    <w:rsid w:val="00797352"/>
    <w:rsid w:val="007A5256"/>
    <w:rsid w:val="007A5F8A"/>
    <w:rsid w:val="007A61E1"/>
    <w:rsid w:val="007B5F9B"/>
    <w:rsid w:val="007B728D"/>
    <w:rsid w:val="007D391D"/>
    <w:rsid w:val="007D3DD4"/>
    <w:rsid w:val="007D71E5"/>
    <w:rsid w:val="007E2D73"/>
    <w:rsid w:val="007E5D9B"/>
    <w:rsid w:val="007F3974"/>
    <w:rsid w:val="007F3B0D"/>
    <w:rsid w:val="007F5A10"/>
    <w:rsid w:val="007F5C2C"/>
    <w:rsid w:val="007F6953"/>
    <w:rsid w:val="0080714F"/>
    <w:rsid w:val="008071CD"/>
    <w:rsid w:val="008106EE"/>
    <w:rsid w:val="00813ED1"/>
    <w:rsid w:val="00814732"/>
    <w:rsid w:val="00815743"/>
    <w:rsid w:val="00822DB0"/>
    <w:rsid w:val="008230DF"/>
    <w:rsid w:val="00826DA9"/>
    <w:rsid w:val="008312CD"/>
    <w:rsid w:val="00831432"/>
    <w:rsid w:val="00831694"/>
    <w:rsid w:val="00832688"/>
    <w:rsid w:val="0083483E"/>
    <w:rsid w:val="00841C62"/>
    <w:rsid w:val="008420AD"/>
    <w:rsid w:val="00844E3F"/>
    <w:rsid w:val="00845EC3"/>
    <w:rsid w:val="00854853"/>
    <w:rsid w:val="00855C89"/>
    <w:rsid w:val="0085669A"/>
    <w:rsid w:val="008611CD"/>
    <w:rsid w:val="0088255C"/>
    <w:rsid w:val="008875C2"/>
    <w:rsid w:val="008877DE"/>
    <w:rsid w:val="008A3B82"/>
    <w:rsid w:val="008B1C2C"/>
    <w:rsid w:val="008B74FF"/>
    <w:rsid w:val="008C0654"/>
    <w:rsid w:val="008C7BAF"/>
    <w:rsid w:val="008D01DF"/>
    <w:rsid w:val="008D3E6C"/>
    <w:rsid w:val="008E127F"/>
    <w:rsid w:val="008E15E2"/>
    <w:rsid w:val="008E2B2E"/>
    <w:rsid w:val="008E47C9"/>
    <w:rsid w:val="008F0C4E"/>
    <w:rsid w:val="008F1D00"/>
    <w:rsid w:val="00900C42"/>
    <w:rsid w:val="00901D1B"/>
    <w:rsid w:val="00902807"/>
    <w:rsid w:val="00902A8B"/>
    <w:rsid w:val="0090309D"/>
    <w:rsid w:val="00912870"/>
    <w:rsid w:val="00912C18"/>
    <w:rsid w:val="00917B53"/>
    <w:rsid w:val="00921E03"/>
    <w:rsid w:val="00925669"/>
    <w:rsid w:val="0092566E"/>
    <w:rsid w:val="009376F3"/>
    <w:rsid w:val="00940143"/>
    <w:rsid w:val="00943D5C"/>
    <w:rsid w:val="009504B5"/>
    <w:rsid w:val="00955CF4"/>
    <w:rsid w:val="0095604E"/>
    <w:rsid w:val="00961485"/>
    <w:rsid w:val="00961594"/>
    <w:rsid w:val="00962043"/>
    <w:rsid w:val="0097206C"/>
    <w:rsid w:val="00975383"/>
    <w:rsid w:val="00976E6B"/>
    <w:rsid w:val="00981E43"/>
    <w:rsid w:val="00983229"/>
    <w:rsid w:val="009921DF"/>
    <w:rsid w:val="009A1C7B"/>
    <w:rsid w:val="009A5E8B"/>
    <w:rsid w:val="009B40AB"/>
    <w:rsid w:val="009B5060"/>
    <w:rsid w:val="009B5DE4"/>
    <w:rsid w:val="009C21D3"/>
    <w:rsid w:val="009C2245"/>
    <w:rsid w:val="009C5396"/>
    <w:rsid w:val="009D7B93"/>
    <w:rsid w:val="009E0B0B"/>
    <w:rsid w:val="009E0F6E"/>
    <w:rsid w:val="009E5762"/>
    <w:rsid w:val="009F3A4E"/>
    <w:rsid w:val="009F44B0"/>
    <w:rsid w:val="009F5C8C"/>
    <w:rsid w:val="009F6186"/>
    <w:rsid w:val="009F6B71"/>
    <w:rsid w:val="009F6D6D"/>
    <w:rsid w:val="00A025E0"/>
    <w:rsid w:val="00A0796F"/>
    <w:rsid w:val="00A13381"/>
    <w:rsid w:val="00A14EC7"/>
    <w:rsid w:val="00A151E9"/>
    <w:rsid w:val="00A26000"/>
    <w:rsid w:val="00A26723"/>
    <w:rsid w:val="00A34135"/>
    <w:rsid w:val="00A35D80"/>
    <w:rsid w:val="00A36A5A"/>
    <w:rsid w:val="00A37EE7"/>
    <w:rsid w:val="00A40AEC"/>
    <w:rsid w:val="00A4724D"/>
    <w:rsid w:val="00A529CE"/>
    <w:rsid w:val="00A53B11"/>
    <w:rsid w:val="00A5748F"/>
    <w:rsid w:val="00A6044E"/>
    <w:rsid w:val="00A703B7"/>
    <w:rsid w:val="00A751DE"/>
    <w:rsid w:val="00A7598E"/>
    <w:rsid w:val="00A8173C"/>
    <w:rsid w:val="00A81A1C"/>
    <w:rsid w:val="00A85A63"/>
    <w:rsid w:val="00A92024"/>
    <w:rsid w:val="00A95DEE"/>
    <w:rsid w:val="00AA54A6"/>
    <w:rsid w:val="00AA7AAD"/>
    <w:rsid w:val="00AB214A"/>
    <w:rsid w:val="00AC1064"/>
    <w:rsid w:val="00AC255D"/>
    <w:rsid w:val="00AC6BE5"/>
    <w:rsid w:val="00AD42BF"/>
    <w:rsid w:val="00AE301B"/>
    <w:rsid w:val="00AE7684"/>
    <w:rsid w:val="00AE7BAB"/>
    <w:rsid w:val="00AF0EE8"/>
    <w:rsid w:val="00AF7950"/>
    <w:rsid w:val="00B0070A"/>
    <w:rsid w:val="00B01211"/>
    <w:rsid w:val="00B030F4"/>
    <w:rsid w:val="00B0587A"/>
    <w:rsid w:val="00B10F3B"/>
    <w:rsid w:val="00B222D6"/>
    <w:rsid w:val="00B2482E"/>
    <w:rsid w:val="00B2591E"/>
    <w:rsid w:val="00B3055C"/>
    <w:rsid w:val="00B369D8"/>
    <w:rsid w:val="00B37FDA"/>
    <w:rsid w:val="00B42552"/>
    <w:rsid w:val="00B4551E"/>
    <w:rsid w:val="00B463C2"/>
    <w:rsid w:val="00B534D4"/>
    <w:rsid w:val="00B569D1"/>
    <w:rsid w:val="00B56DBA"/>
    <w:rsid w:val="00B6044E"/>
    <w:rsid w:val="00B66538"/>
    <w:rsid w:val="00B75981"/>
    <w:rsid w:val="00B82CB0"/>
    <w:rsid w:val="00B85398"/>
    <w:rsid w:val="00B86382"/>
    <w:rsid w:val="00B86DB5"/>
    <w:rsid w:val="00B904D4"/>
    <w:rsid w:val="00B9425A"/>
    <w:rsid w:val="00BA012B"/>
    <w:rsid w:val="00BA093D"/>
    <w:rsid w:val="00BA4EC5"/>
    <w:rsid w:val="00BB03E6"/>
    <w:rsid w:val="00BB286B"/>
    <w:rsid w:val="00BB3D91"/>
    <w:rsid w:val="00BB6247"/>
    <w:rsid w:val="00BB6D66"/>
    <w:rsid w:val="00BC069B"/>
    <w:rsid w:val="00BD057E"/>
    <w:rsid w:val="00BD3E47"/>
    <w:rsid w:val="00BD6DD5"/>
    <w:rsid w:val="00BE2B49"/>
    <w:rsid w:val="00BE4D9F"/>
    <w:rsid w:val="00BE51CC"/>
    <w:rsid w:val="00BF05A2"/>
    <w:rsid w:val="00BF2BAE"/>
    <w:rsid w:val="00BF2C95"/>
    <w:rsid w:val="00BF4A03"/>
    <w:rsid w:val="00C02EC6"/>
    <w:rsid w:val="00C136CF"/>
    <w:rsid w:val="00C13CCB"/>
    <w:rsid w:val="00C1585B"/>
    <w:rsid w:val="00C16BE3"/>
    <w:rsid w:val="00C178A3"/>
    <w:rsid w:val="00C20D8F"/>
    <w:rsid w:val="00C23FA5"/>
    <w:rsid w:val="00C25943"/>
    <w:rsid w:val="00C26E9E"/>
    <w:rsid w:val="00C30E30"/>
    <w:rsid w:val="00C35B3F"/>
    <w:rsid w:val="00C41176"/>
    <w:rsid w:val="00C4162D"/>
    <w:rsid w:val="00C4582A"/>
    <w:rsid w:val="00C461EF"/>
    <w:rsid w:val="00C47714"/>
    <w:rsid w:val="00C5761E"/>
    <w:rsid w:val="00C60C55"/>
    <w:rsid w:val="00C665C5"/>
    <w:rsid w:val="00C7081F"/>
    <w:rsid w:val="00C74A07"/>
    <w:rsid w:val="00C8174C"/>
    <w:rsid w:val="00C8333A"/>
    <w:rsid w:val="00C83452"/>
    <w:rsid w:val="00C84734"/>
    <w:rsid w:val="00C8546A"/>
    <w:rsid w:val="00C86D47"/>
    <w:rsid w:val="00C93008"/>
    <w:rsid w:val="00C93456"/>
    <w:rsid w:val="00C940D2"/>
    <w:rsid w:val="00CA2D67"/>
    <w:rsid w:val="00CC0E40"/>
    <w:rsid w:val="00CC343F"/>
    <w:rsid w:val="00CD5095"/>
    <w:rsid w:val="00CE6DFD"/>
    <w:rsid w:val="00CF1852"/>
    <w:rsid w:val="00CF1984"/>
    <w:rsid w:val="00D0281E"/>
    <w:rsid w:val="00D0564C"/>
    <w:rsid w:val="00D067BB"/>
    <w:rsid w:val="00D079B4"/>
    <w:rsid w:val="00D07C44"/>
    <w:rsid w:val="00D11149"/>
    <w:rsid w:val="00D1143E"/>
    <w:rsid w:val="00D11980"/>
    <w:rsid w:val="00D2049E"/>
    <w:rsid w:val="00D207EB"/>
    <w:rsid w:val="00D210C7"/>
    <w:rsid w:val="00D2394A"/>
    <w:rsid w:val="00D25F16"/>
    <w:rsid w:val="00D3138F"/>
    <w:rsid w:val="00D34573"/>
    <w:rsid w:val="00D4114A"/>
    <w:rsid w:val="00D4139B"/>
    <w:rsid w:val="00D43867"/>
    <w:rsid w:val="00D47837"/>
    <w:rsid w:val="00D50EBB"/>
    <w:rsid w:val="00D52C6A"/>
    <w:rsid w:val="00D542BE"/>
    <w:rsid w:val="00D54B10"/>
    <w:rsid w:val="00D55C69"/>
    <w:rsid w:val="00D6201D"/>
    <w:rsid w:val="00D622AD"/>
    <w:rsid w:val="00D73A71"/>
    <w:rsid w:val="00D75AEA"/>
    <w:rsid w:val="00D76B5D"/>
    <w:rsid w:val="00D77557"/>
    <w:rsid w:val="00D82B66"/>
    <w:rsid w:val="00D83591"/>
    <w:rsid w:val="00D8406E"/>
    <w:rsid w:val="00D84534"/>
    <w:rsid w:val="00D879D2"/>
    <w:rsid w:val="00D902DF"/>
    <w:rsid w:val="00D92F06"/>
    <w:rsid w:val="00DA0BB4"/>
    <w:rsid w:val="00DA0FAA"/>
    <w:rsid w:val="00DA322B"/>
    <w:rsid w:val="00DD2FFD"/>
    <w:rsid w:val="00DD5553"/>
    <w:rsid w:val="00DD7647"/>
    <w:rsid w:val="00DE1EFD"/>
    <w:rsid w:val="00DE2CB6"/>
    <w:rsid w:val="00DE4B4D"/>
    <w:rsid w:val="00DE67BC"/>
    <w:rsid w:val="00DE682E"/>
    <w:rsid w:val="00DE723C"/>
    <w:rsid w:val="00DE7E61"/>
    <w:rsid w:val="00DF09EE"/>
    <w:rsid w:val="00DF4100"/>
    <w:rsid w:val="00DF4E01"/>
    <w:rsid w:val="00E041EE"/>
    <w:rsid w:val="00E0438A"/>
    <w:rsid w:val="00E078F3"/>
    <w:rsid w:val="00E10B6A"/>
    <w:rsid w:val="00E115B5"/>
    <w:rsid w:val="00E201D3"/>
    <w:rsid w:val="00E30514"/>
    <w:rsid w:val="00E320D8"/>
    <w:rsid w:val="00E3367D"/>
    <w:rsid w:val="00E379A3"/>
    <w:rsid w:val="00E41396"/>
    <w:rsid w:val="00E51519"/>
    <w:rsid w:val="00E527EC"/>
    <w:rsid w:val="00E5309B"/>
    <w:rsid w:val="00E559C6"/>
    <w:rsid w:val="00E568B6"/>
    <w:rsid w:val="00E611C0"/>
    <w:rsid w:val="00E615FC"/>
    <w:rsid w:val="00E65506"/>
    <w:rsid w:val="00E76EC6"/>
    <w:rsid w:val="00E7778E"/>
    <w:rsid w:val="00E81649"/>
    <w:rsid w:val="00E81998"/>
    <w:rsid w:val="00E821E7"/>
    <w:rsid w:val="00E83049"/>
    <w:rsid w:val="00E86B88"/>
    <w:rsid w:val="00E913DD"/>
    <w:rsid w:val="00EA2EE5"/>
    <w:rsid w:val="00EA42A7"/>
    <w:rsid w:val="00EB1DA8"/>
    <w:rsid w:val="00EB3F11"/>
    <w:rsid w:val="00EB41B6"/>
    <w:rsid w:val="00EC1F91"/>
    <w:rsid w:val="00EC3E2E"/>
    <w:rsid w:val="00EC6E5B"/>
    <w:rsid w:val="00EC7A12"/>
    <w:rsid w:val="00ED111E"/>
    <w:rsid w:val="00ED7EC8"/>
    <w:rsid w:val="00EE0027"/>
    <w:rsid w:val="00EE1D63"/>
    <w:rsid w:val="00EE3CF3"/>
    <w:rsid w:val="00EE544B"/>
    <w:rsid w:val="00EF00A6"/>
    <w:rsid w:val="00EF186E"/>
    <w:rsid w:val="00EF20C8"/>
    <w:rsid w:val="00EF4A03"/>
    <w:rsid w:val="00EF7D1F"/>
    <w:rsid w:val="00F00E0E"/>
    <w:rsid w:val="00F040B9"/>
    <w:rsid w:val="00F04D7E"/>
    <w:rsid w:val="00F11F56"/>
    <w:rsid w:val="00F132B3"/>
    <w:rsid w:val="00F23440"/>
    <w:rsid w:val="00F24D75"/>
    <w:rsid w:val="00F25053"/>
    <w:rsid w:val="00F252A5"/>
    <w:rsid w:val="00F27269"/>
    <w:rsid w:val="00F2740F"/>
    <w:rsid w:val="00F3022A"/>
    <w:rsid w:val="00F31700"/>
    <w:rsid w:val="00F3386F"/>
    <w:rsid w:val="00F4243E"/>
    <w:rsid w:val="00F45C27"/>
    <w:rsid w:val="00F45F8C"/>
    <w:rsid w:val="00F50D33"/>
    <w:rsid w:val="00F65360"/>
    <w:rsid w:val="00F662E6"/>
    <w:rsid w:val="00F66CA9"/>
    <w:rsid w:val="00F70F48"/>
    <w:rsid w:val="00F726EA"/>
    <w:rsid w:val="00F7613A"/>
    <w:rsid w:val="00F76CBD"/>
    <w:rsid w:val="00F8028E"/>
    <w:rsid w:val="00F83717"/>
    <w:rsid w:val="00F846AE"/>
    <w:rsid w:val="00F848D1"/>
    <w:rsid w:val="00F93BC6"/>
    <w:rsid w:val="00FA025C"/>
    <w:rsid w:val="00FA1106"/>
    <w:rsid w:val="00FB6935"/>
    <w:rsid w:val="00FC3444"/>
    <w:rsid w:val="00FC50F3"/>
    <w:rsid w:val="00FC52FE"/>
    <w:rsid w:val="00FD13B1"/>
    <w:rsid w:val="00FD1EDB"/>
    <w:rsid w:val="00FD559E"/>
    <w:rsid w:val="00FE137C"/>
    <w:rsid w:val="00FE15F7"/>
    <w:rsid w:val="00FF231C"/>
    <w:rsid w:val="00FF4600"/>
    <w:rsid w:val="00FF4F8F"/>
    <w:rsid w:val="00FF5592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663FE16"/>
  <w14:defaultImageDpi w14:val="32767"/>
  <w15:chartTrackingRefBased/>
  <w15:docId w15:val="{07439ECF-F868-49AE-A119-8E8902EFD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24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4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8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uiPriority w:val="19"/>
    <w:rsid w:val="00D0281E"/>
    <w:rPr>
      <w:lang w:val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777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778E"/>
  </w:style>
  <w:style w:type="paragraph" w:styleId="Pidipagina">
    <w:name w:val="footer"/>
    <w:basedOn w:val="Normale"/>
    <w:link w:val="PidipaginaCarattere"/>
    <w:uiPriority w:val="99"/>
    <w:unhideWhenUsed/>
    <w:rsid w:val="00E777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778E"/>
  </w:style>
  <w:style w:type="paragraph" w:customStyle="1" w:styleId="TestoCorpo">
    <w:name w:val="Testo Corpo"/>
    <w:basedOn w:val="Normale"/>
    <w:link w:val="TestoCorpoCarattere"/>
    <w:qFormat/>
    <w:rsid w:val="00C13CCB"/>
    <w:pPr>
      <w:spacing w:line="250" w:lineRule="exact"/>
    </w:pPr>
    <w:rPr>
      <w:rFonts w:ascii="Avenir LT Pro 55 Roman" w:hAnsi="Avenir LT Pro 55 Roman" w:cs="Times New Roman (Corpo CS)"/>
      <w:sz w:val="22"/>
      <w:szCs w:val="22"/>
      <w:lang w:val="en-US"/>
    </w:rPr>
  </w:style>
  <w:style w:type="character" w:styleId="Titolodellibro">
    <w:name w:val="Book Title"/>
    <w:basedOn w:val="Carpredefinitoparagrafo"/>
    <w:uiPriority w:val="33"/>
    <w:rsid w:val="00724B71"/>
    <w:rPr>
      <w:b/>
      <w:bCs/>
      <w:i/>
      <w:iCs/>
      <w:spacing w:val="5"/>
    </w:rPr>
  </w:style>
  <w:style w:type="paragraph" w:customStyle="1" w:styleId="TxtCONCERNE">
    <w:name w:val="Txt CONCERNE"/>
    <w:basedOn w:val="TestoCorpo"/>
    <w:link w:val="TxtCONCERNECarattere"/>
    <w:uiPriority w:val="19"/>
    <w:rsid w:val="009B5060"/>
    <w:rPr>
      <w:b/>
      <w:bCs/>
    </w:rPr>
  </w:style>
  <w:style w:type="table" w:styleId="Grigliatabella">
    <w:name w:val="Table Grid"/>
    <w:basedOn w:val="Tabellanormale"/>
    <w:uiPriority w:val="39"/>
    <w:rsid w:val="007D3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Intestazione">
    <w:name w:val="Testo Intestazione"/>
    <w:basedOn w:val="TestoCorpo"/>
    <w:uiPriority w:val="3"/>
    <w:qFormat/>
    <w:rsid w:val="006829AA"/>
    <w:pPr>
      <w:framePr w:hSpace="142" w:wrap="around" w:vAnchor="page" w:hAnchor="page" w:x="6595" w:y="636"/>
      <w:suppressAutoHyphens/>
      <w:spacing w:line="200" w:lineRule="exact"/>
    </w:pPr>
    <w:rPr>
      <w:position w:val="1"/>
      <w:sz w:val="18"/>
      <w:szCs w:val="18"/>
    </w:rPr>
  </w:style>
  <w:style w:type="paragraph" w:customStyle="1" w:styleId="9numPag">
    <w:name w:val="9numPag"/>
    <w:basedOn w:val="TestoCorpo"/>
    <w:uiPriority w:val="24"/>
    <w:rsid w:val="00815743"/>
    <w:pPr>
      <w:framePr w:hSpace="141" w:wrap="around" w:vAnchor="text" w:hAnchor="page" w:x="9305" w:y="-428"/>
      <w:jc w:val="right"/>
    </w:pPr>
    <w:rPr>
      <w:noProof/>
      <w:sz w:val="14"/>
      <w:szCs w:val="14"/>
      <w:lang w:eastAsia="it-IT"/>
    </w:rPr>
  </w:style>
  <w:style w:type="paragraph" w:customStyle="1" w:styleId="TxtFUNZIONE">
    <w:name w:val="Txt FUNZIONE"/>
    <w:basedOn w:val="TestoCorpo"/>
    <w:uiPriority w:val="19"/>
    <w:rsid w:val="007F3974"/>
    <w:pPr>
      <w:keepNext/>
      <w:keepLines/>
      <w:spacing w:line="200" w:lineRule="exact"/>
    </w:pPr>
    <w:rPr>
      <w:position w:val="1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D43867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D43867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13B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13B8"/>
    <w:rPr>
      <w:rFonts w:ascii="Segoe UI" w:hAnsi="Segoe UI" w:cs="Segoe UI"/>
      <w:sz w:val="18"/>
      <w:szCs w:val="18"/>
    </w:rPr>
  </w:style>
  <w:style w:type="paragraph" w:customStyle="1" w:styleId="NumPagina">
    <w:name w:val="Num Pagina"/>
    <w:basedOn w:val="9numPag"/>
    <w:uiPriority w:val="14"/>
    <w:rsid w:val="00D0281E"/>
    <w:pPr>
      <w:framePr w:hSpace="142" w:wrap="around" w:vAnchor="page" w:hAnchor="text" w:x="10383" w:y="378"/>
      <w:spacing w:line="160" w:lineRule="exact"/>
      <w:jc w:val="left"/>
    </w:pPr>
  </w:style>
  <w:style w:type="paragraph" w:customStyle="1" w:styleId="Txt">
    <w:name w:val="Txt"/>
    <w:basedOn w:val="Normale"/>
    <w:rsid w:val="00C5761E"/>
    <w:pPr>
      <w:spacing w:line="250" w:lineRule="exact"/>
    </w:pPr>
    <w:rPr>
      <w:rFonts w:ascii="Avenir LT Pro 55 Roman" w:hAnsi="Avenir LT Pro 55 Roman" w:cs="Times New Roman (Corpo CS)"/>
      <w:sz w:val="22"/>
      <w:szCs w:val="22"/>
      <w:lang w:val="en-US"/>
    </w:rPr>
  </w:style>
  <w:style w:type="table" w:customStyle="1" w:styleId="Grigliatabella1">
    <w:name w:val="Griglia tabella1"/>
    <w:basedOn w:val="Tabellanormale"/>
    <w:next w:val="Grigliatabella"/>
    <w:uiPriority w:val="39"/>
    <w:rsid w:val="00961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D20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9"/>
    <w:rsid w:val="004B322F"/>
    <w:rPr>
      <w:rFonts w:eastAsiaTheme="minorEastAsia"/>
      <w:sz w:val="22"/>
      <w:szCs w:val="22"/>
      <w:lang w:val="en-US" w:eastAsia="zh-CN"/>
    </w:rPr>
  </w:style>
  <w:style w:type="character" w:styleId="Menzionenonrisolta">
    <w:name w:val="Unresolved Mention"/>
    <w:basedOn w:val="Carpredefinitoparagrafo"/>
    <w:uiPriority w:val="99"/>
    <w:rsid w:val="00A13381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42093C"/>
    <w:rPr>
      <w:color w:val="808080"/>
    </w:rPr>
  </w:style>
  <w:style w:type="paragraph" w:customStyle="1" w:styleId="TELIntestazione">
    <w:name w:val="TEL Intestazione"/>
    <w:basedOn w:val="TestoIntestazione"/>
    <w:autoRedefine/>
    <w:uiPriority w:val="4"/>
    <w:qFormat/>
    <w:rsid w:val="0095604E"/>
    <w:pPr>
      <w:framePr w:wrap="around" w:x="6578" w:y="641"/>
      <w:numPr>
        <w:numId w:val="12"/>
      </w:numPr>
    </w:pPr>
  </w:style>
  <w:style w:type="paragraph" w:customStyle="1" w:styleId="FAXIntestazione">
    <w:name w:val="FAX Intestazione"/>
    <w:basedOn w:val="TestoIntestazione"/>
    <w:uiPriority w:val="4"/>
    <w:qFormat/>
    <w:rsid w:val="00822DB0"/>
    <w:pPr>
      <w:framePr w:wrap="around" w:x="3465" w:y="641"/>
      <w:numPr>
        <w:numId w:val="14"/>
      </w:numPr>
    </w:pPr>
  </w:style>
  <w:style w:type="paragraph" w:customStyle="1" w:styleId="Ghost1">
    <w:name w:val="Ghost 1"/>
    <w:basedOn w:val="TestoCorpo"/>
    <w:uiPriority w:val="24"/>
    <w:rsid w:val="002B1F59"/>
    <w:pPr>
      <w:spacing w:line="148" w:lineRule="exact"/>
    </w:pPr>
    <w:rPr>
      <w:sz w:val="18"/>
      <w:szCs w:val="18"/>
    </w:rPr>
  </w:style>
  <w:style w:type="paragraph" w:customStyle="1" w:styleId="Ghost2">
    <w:name w:val="Ghost 2"/>
    <w:basedOn w:val="TestoIntestazione"/>
    <w:uiPriority w:val="24"/>
    <w:rsid w:val="00EC6E5B"/>
    <w:pPr>
      <w:framePr w:wrap="around"/>
      <w:spacing w:line="154" w:lineRule="exact"/>
    </w:pPr>
  </w:style>
  <w:style w:type="paragraph" w:customStyle="1" w:styleId="Ghost3">
    <w:name w:val="Ghost 3"/>
    <w:basedOn w:val="TestoCorpo"/>
    <w:uiPriority w:val="24"/>
    <w:rsid w:val="00C41176"/>
    <w:pPr>
      <w:spacing w:after="2150"/>
    </w:pPr>
  </w:style>
  <w:style w:type="paragraph" w:customStyle="1" w:styleId="Ghost4">
    <w:name w:val="Ghost 4"/>
    <w:basedOn w:val="TestoCorpo"/>
    <w:uiPriority w:val="24"/>
    <w:rsid w:val="00712391"/>
    <w:pPr>
      <w:spacing w:line="200" w:lineRule="exact"/>
    </w:pPr>
    <w:rPr>
      <w:sz w:val="18"/>
      <w:szCs w:val="18"/>
    </w:rPr>
  </w:style>
  <w:style w:type="paragraph" w:customStyle="1" w:styleId="Ghost5">
    <w:name w:val="Ghost 5"/>
    <w:basedOn w:val="TestoCorpo"/>
    <w:uiPriority w:val="24"/>
    <w:rsid w:val="00712391"/>
    <w:pPr>
      <w:spacing w:line="390" w:lineRule="exact"/>
    </w:pPr>
    <w:rPr>
      <w:sz w:val="18"/>
      <w:szCs w:val="18"/>
    </w:rPr>
  </w:style>
  <w:style w:type="paragraph" w:customStyle="1" w:styleId="BOLDIntestazione">
    <w:name w:val="BOLD Intestazione"/>
    <w:basedOn w:val="Normale"/>
    <w:uiPriority w:val="4"/>
    <w:qFormat/>
    <w:rsid w:val="009B5060"/>
    <w:pPr>
      <w:framePr w:hSpace="142" w:wrap="around" w:vAnchor="page" w:hAnchor="page" w:x="3465" w:y="641"/>
      <w:suppressAutoHyphens/>
      <w:spacing w:line="200" w:lineRule="exact"/>
    </w:pPr>
    <w:rPr>
      <w:rFonts w:ascii="Avenir LT Pro 55 Roman" w:hAnsi="Avenir LT Pro 55 Roman"/>
      <w:b/>
      <w:bCs/>
      <w:position w:val="1"/>
      <w:sz w:val="18"/>
      <w:szCs w:val="18"/>
      <w:lang w:val="en-US"/>
    </w:rPr>
  </w:style>
  <w:style w:type="paragraph" w:customStyle="1" w:styleId="TestaSMALL">
    <w:name w:val="Testa SMALL"/>
    <w:basedOn w:val="Normale"/>
    <w:uiPriority w:val="4"/>
    <w:rsid w:val="000662A4"/>
    <w:pPr>
      <w:framePr w:hSpace="142" w:wrap="around" w:vAnchor="page" w:hAnchor="page" w:x="6578" w:y="2921"/>
      <w:suppressAutoHyphens/>
      <w:spacing w:before="40" w:line="160" w:lineRule="exact"/>
    </w:pPr>
    <w:rPr>
      <w:rFonts w:ascii="Avenir LT Pro 45 Book" w:hAnsi="Avenir LT Pro 45 Book" w:cs="Times New Roman (Corpo CS)"/>
      <w:position w:val="4"/>
      <w:sz w:val="14"/>
      <w:szCs w:val="14"/>
    </w:rPr>
  </w:style>
  <w:style w:type="paragraph" w:customStyle="1" w:styleId="REFIntestazione">
    <w:name w:val="REF Intestazione"/>
    <w:basedOn w:val="TestoIntestazione"/>
    <w:uiPriority w:val="4"/>
    <w:qFormat/>
    <w:rsid w:val="00374BD2"/>
    <w:pPr>
      <w:framePr w:wrap="around" w:x="6578" w:y="641"/>
      <w:numPr>
        <w:numId w:val="20"/>
      </w:numPr>
    </w:pPr>
  </w:style>
  <w:style w:type="paragraph" w:customStyle="1" w:styleId="EVENTUALI">
    <w:name w:val="EVENTUALI"/>
    <w:basedOn w:val="Interlinea10"/>
    <w:uiPriority w:val="2"/>
    <w:qFormat/>
    <w:rsid w:val="00BA093D"/>
    <w:pPr>
      <w:widowControl w:val="0"/>
      <w:suppressAutoHyphens/>
    </w:pPr>
    <w:rPr>
      <w:b w:val="0"/>
      <w:bCs w:val="0"/>
      <w:caps/>
    </w:rPr>
  </w:style>
  <w:style w:type="paragraph" w:customStyle="1" w:styleId="TxtNOMEFIRMATARIO">
    <w:name w:val="Txt NOME FIRMATARIO"/>
    <w:basedOn w:val="TxtFUNZIONE"/>
    <w:uiPriority w:val="19"/>
    <w:rsid w:val="001760D5"/>
  </w:style>
  <w:style w:type="paragraph" w:customStyle="1" w:styleId="Interlinea10">
    <w:name w:val="Interlinea 10"/>
    <w:basedOn w:val="TxtCONCERNE"/>
    <w:uiPriority w:val="17"/>
    <w:rsid w:val="003F0CD1"/>
    <w:pPr>
      <w:spacing w:line="200" w:lineRule="exact"/>
    </w:pPr>
    <w:rPr>
      <w:sz w:val="18"/>
      <w:szCs w:val="18"/>
    </w:rPr>
  </w:style>
  <w:style w:type="paragraph" w:customStyle="1" w:styleId="Interlinea8">
    <w:name w:val="Interlinea 8"/>
    <w:basedOn w:val="Interlinea10"/>
    <w:uiPriority w:val="15"/>
    <w:rsid w:val="00443D3B"/>
    <w:pPr>
      <w:spacing w:line="160" w:lineRule="exact"/>
    </w:pPr>
    <w:rPr>
      <w:sz w:val="12"/>
      <w:szCs w:val="12"/>
    </w:rPr>
  </w:style>
  <w:style w:type="character" w:customStyle="1" w:styleId="TestaSmallBold">
    <w:name w:val="Testa Small Bold"/>
    <w:basedOn w:val="Carpredefinitoparagrafo"/>
    <w:uiPriority w:val="4"/>
    <w:rsid w:val="009B5060"/>
    <w:rPr>
      <w:rFonts w:ascii="Avenir LT Pro 55 Roman" w:hAnsi="Avenir LT Pro 55 Roman"/>
      <w:b/>
    </w:rPr>
  </w:style>
  <w:style w:type="paragraph" w:customStyle="1" w:styleId="Interlinea6">
    <w:name w:val="Interlinea 6"/>
    <w:basedOn w:val="Interlinea8"/>
    <w:uiPriority w:val="17"/>
    <w:rsid w:val="001841FC"/>
    <w:pPr>
      <w:spacing w:line="120" w:lineRule="exact"/>
    </w:pPr>
    <w:rPr>
      <w:sz w:val="8"/>
      <w:szCs w:val="8"/>
    </w:rPr>
  </w:style>
  <w:style w:type="table" w:customStyle="1" w:styleId="TitoloComunicato">
    <w:name w:val="Titolo Comunicato"/>
    <w:basedOn w:val="Tabellanormale"/>
    <w:uiPriority w:val="99"/>
    <w:rsid w:val="001841FC"/>
    <w:tblPr/>
  </w:style>
  <w:style w:type="paragraph" w:customStyle="1" w:styleId="CSGrande">
    <w:name w:val="CS Grande"/>
    <w:basedOn w:val="TxtCONCERNE"/>
    <w:link w:val="CSGrandeCarattere"/>
    <w:uiPriority w:val="1"/>
    <w:qFormat/>
    <w:rsid w:val="004012AB"/>
    <w:pPr>
      <w:framePr w:hSpace="142" w:wrap="around" w:vAnchor="text" w:hAnchor="text" w:y="97"/>
      <w:spacing w:after="40" w:line="400" w:lineRule="exact"/>
    </w:pPr>
    <w:rPr>
      <w:rFonts w:eastAsia="Times New Roman" w:cs="Times New Roman"/>
      <w:b w:val="0"/>
      <w:sz w:val="4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C9345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9345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9345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9345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93456"/>
    <w:rPr>
      <w:b/>
      <w:bCs/>
      <w:sz w:val="20"/>
      <w:szCs w:val="20"/>
    </w:rPr>
  </w:style>
  <w:style w:type="paragraph" w:customStyle="1" w:styleId="FIRMAinchiusura">
    <w:name w:val="FIRMA in chiusura"/>
    <w:basedOn w:val="TestoCorpo"/>
    <w:uiPriority w:val="4"/>
    <w:qFormat/>
    <w:rsid w:val="006A10F8"/>
    <w:pPr>
      <w:keepNext/>
      <w:keepLines/>
      <w:spacing w:line="200" w:lineRule="exact"/>
    </w:pPr>
    <w:rPr>
      <w:rFonts w:cstheme="minorBidi"/>
      <w:position w:val="1"/>
      <w:sz w:val="18"/>
      <w:szCs w:val="18"/>
    </w:rPr>
  </w:style>
  <w:style w:type="paragraph" w:customStyle="1" w:styleId="TitoloCSGrande">
    <w:name w:val="Titolo CS Grande"/>
    <w:basedOn w:val="CSGrande"/>
    <w:link w:val="TitoloCSGrandeCarattere"/>
    <w:uiPriority w:val="1"/>
    <w:qFormat/>
    <w:rsid w:val="002336E9"/>
    <w:pPr>
      <w:framePr w:wrap="around"/>
    </w:pPr>
    <w:rPr>
      <w:b/>
      <w:bCs w:val="0"/>
    </w:rPr>
  </w:style>
  <w:style w:type="paragraph" w:customStyle="1" w:styleId="CSPiccolo">
    <w:name w:val="CS Piccolo"/>
    <w:basedOn w:val="CSGrande"/>
    <w:uiPriority w:val="1"/>
    <w:qFormat/>
    <w:rsid w:val="00E611C0"/>
    <w:pPr>
      <w:framePr w:wrap="around"/>
      <w:spacing w:line="310" w:lineRule="exact"/>
    </w:pPr>
    <w:rPr>
      <w:sz w:val="22"/>
      <w:szCs w:val="22"/>
    </w:rPr>
  </w:style>
  <w:style w:type="paragraph" w:customStyle="1" w:styleId="TitoloCSPiccolo">
    <w:name w:val="Titolo CS Piccolo"/>
    <w:basedOn w:val="TitoloCSGrande"/>
    <w:uiPriority w:val="1"/>
    <w:qFormat/>
    <w:rsid w:val="000B79BA"/>
    <w:pPr>
      <w:framePr w:wrap="around"/>
      <w:spacing w:line="250" w:lineRule="exact"/>
    </w:pPr>
    <w:rPr>
      <w:sz w:val="22"/>
      <w:szCs w:val="22"/>
    </w:rPr>
  </w:style>
  <w:style w:type="character" w:customStyle="1" w:styleId="TestoCorpoCarattere">
    <w:name w:val="Testo Corpo Carattere"/>
    <w:basedOn w:val="Carpredefinitoparagrafo"/>
    <w:link w:val="TestoCorpo"/>
    <w:rsid w:val="00634814"/>
    <w:rPr>
      <w:rFonts w:ascii="Avenir LT Pro 55 Roman" w:hAnsi="Avenir LT Pro 55 Roman" w:cs="Times New Roman (Corpo CS)"/>
      <w:sz w:val="22"/>
      <w:szCs w:val="22"/>
      <w:lang w:val="en-US"/>
    </w:rPr>
  </w:style>
  <w:style w:type="character" w:customStyle="1" w:styleId="TxtCONCERNECarattere">
    <w:name w:val="Txt CONCERNE Carattere"/>
    <w:basedOn w:val="TestoCorpoCarattere"/>
    <w:link w:val="TxtCONCERNE"/>
    <w:uiPriority w:val="19"/>
    <w:rsid w:val="00634814"/>
    <w:rPr>
      <w:rFonts w:ascii="Avenir LT Pro 55 Roman" w:hAnsi="Avenir LT Pro 55 Roman" w:cs="Times New Roman (Corpo CS)"/>
      <w:b/>
      <w:bCs/>
      <w:sz w:val="22"/>
      <w:szCs w:val="22"/>
      <w:lang w:val="en-US"/>
    </w:rPr>
  </w:style>
  <w:style w:type="character" w:customStyle="1" w:styleId="CSGrandeCarattere">
    <w:name w:val="CS Grande Carattere"/>
    <w:basedOn w:val="TxtCONCERNECarattere"/>
    <w:link w:val="CSGrande"/>
    <w:uiPriority w:val="1"/>
    <w:rsid w:val="004012AB"/>
    <w:rPr>
      <w:rFonts w:ascii="Avenir LT Pro 55 Roman" w:eastAsia="Times New Roman" w:hAnsi="Avenir LT Pro 55 Roman" w:cs="Times New Roman"/>
      <w:b w:val="0"/>
      <w:bCs/>
      <w:sz w:val="40"/>
      <w:szCs w:val="20"/>
      <w:lang w:val="en-US"/>
    </w:rPr>
  </w:style>
  <w:style w:type="character" w:customStyle="1" w:styleId="TitoloCSGrandeCarattere">
    <w:name w:val="Titolo CS Grande Carattere"/>
    <w:basedOn w:val="CSGrandeCarattere"/>
    <w:link w:val="TitoloCSGrande"/>
    <w:uiPriority w:val="1"/>
    <w:rsid w:val="002336E9"/>
    <w:rPr>
      <w:rFonts w:ascii="Avenir LT Pro 55 Roman" w:eastAsia="Times New Roman" w:hAnsi="Avenir LT Pro 55 Roman" w:cs="Times New Roman"/>
      <w:b/>
      <w:bCs w:val="0"/>
      <w:position w:val="4"/>
      <w:sz w:val="40"/>
      <w:szCs w:val="20"/>
      <w:lang w:val="en-US"/>
    </w:rPr>
  </w:style>
  <w:style w:type="character" w:styleId="Numeropagina">
    <w:name w:val="page number"/>
    <w:basedOn w:val="Carpredefinitoparagrafo"/>
    <w:uiPriority w:val="99"/>
    <w:unhideWhenUsed/>
    <w:rsid w:val="00D0281E"/>
  </w:style>
  <w:style w:type="paragraph" w:customStyle="1" w:styleId="Testa">
    <w:name w:val="Testa"/>
    <w:basedOn w:val="Normale"/>
    <w:qFormat/>
    <w:rsid w:val="003E4DE9"/>
    <w:pPr>
      <w:framePr w:hSpace="142" w:wrap="around" w:vAnchor="page" w:hAnchor="page" w:x="3465" w:y="641"/>
      <w:suppressAutoHyphens/>
      <w:spacing w:line="200" w:lineRule="exact"/>
    </w:pPr>
    <w:rPr>
      <w:rFonts w:ascii="Avenir LT Pro 55 Roman" w:hAnsi="Avenir LT Pro 55 Roman"/>
      <w:position w:val="2"/>
      <w:sz w:val="18"/>
      <w:szCs w:val="18"/>
      <w:lang w:val="en-US"/>
    </w:rPr>
  </w:style>
  <w:style w:type="paragraph" w:customStyle="1" w:styleId="Partenariato">
    <w:name w:val="Partenariato"/>
    <w:basedOn w:val="Interlinea10"/>
    <w:uiPriority w:val="19"/>
    <w:qFormat/>
    <w:rsid w:val="002E7CFE"/>
  </w:style>
  <w:style w:type="paragraph" w:customStyle="1" w:styleId="Corpodeltesto1">
    <w:name w:val="Corpo del testo1"/>
    <w:basedOn w:val="Normale"/>
    <w:link w:val="CorpodeltestoCarattere"/>
    <w:uiPriority w:val="1"/>
    <w:qFormat/>
    <w:rsid w:val="000C78D4"/>
    <w:pPr>
      <w:widowControl w:val="0"/>
      <w:spacing w:before="120" w:line="276" w:lineRule="auto"/>
    </w:pPr>
    <w:rPr>
      <w:rFonts w:ascii="Times New Roman" w:eastAsia="Calibri" w:hAnsi="Times New Roman" w:cs="Times New Roman"/>
      <w:lang w:val="it-IT" w:eastAsia="it-IT"/>
    </w:rPr>
  </w:style>
  <w:style w:type="character" w:customStyle="1" w:styleId="CorpodeltestoCarattere">
    <w:name w:val="Corpo del testo Carattere"/>
    <w:link w:val="Corpodeltesto1"/>
    <w:uiPriority w:val="1"/>
    <w:rsid w:val="000C78D4"/>
    <w:rPr>
      <w:rFonts w:ascii="Times New Roman" w:eastAsia="Calibri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cinocuore.ch/defibrillator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valli\Desktop\LVGA_Comunicato_semplic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64628-F495-4193-9422-4D847EE87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LVGA_Comunicato_semplice</Template>
  <TotalTime>10</TotalTime>
  <Pages>1</Pages>
  <Words>219</Words>
  <Characters>1416</Characters>
  <Application>Microsoft Office Word</Application>
  <DocSecurity>0</DocSecurity>
  <Lines>31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 Bruschi</dc:creator>
  <cp:keywords/>
  <dc:description/>
  <cp:lastModifiedBy>Valli Micol</cp:lastModifiedBy>
  <cp:revision>11</cp:revision>
  <cp:lastPrinted>2020-05-15T10:01:00Z</cp:lastPrinted>
  <dcterms:created xsi:type="dcterms:W3CDTF">2026-08-10T14:25:00Z</dcterms:created>
  <dcterms:modified xsi:type="dcterms:W3CDTF">2026-08-28T07:45:00Z</dcterms:modified>
</cp:coreProperties>
</file>